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2DB66" w14:textId="77777777" w:rsidR="00E756E7" w:rsidRPr="00454AFF" w:rsidRDefault="00EC2835" w:rsidP="0093701A">
      <w:pPr>
        <w:pStyle w:val="Heading1"/>
        <w:rPr>
          <w:sz w:val="12"/>
          <w:szCs w:val="12"/>
        </w:rPr>
      </w:pPr>
      <w:bookmarkStart w:id="0" w:name="_Hlk190601457"/>
      <w:bookmarkStart w:id="1" w:name="_Hlk189574064"/>
      <w:r>
        <w:t>MH Connext</w:t>
      </w:r>
      <w:r w:rsidR="004967AD" w:rsidRPr="004967AD">
        <w:t xml:space="preserve"> Referral Form</w:t>
      </w:r>
      <w:bookmarkEnd w:id="0"/>
      <w:r w:rsidR="00454AFF">
        <w:br/>
      </w:r>
    </w:p>
    <w:bookmarkEnd w:id="1"/>
    <w:p w14:paraId="7687939F" w14:textId="77777777" w:rsidR="00E754BC" w:rsidRPr="00E754BC" w:rsidRDefault="00E754BC" w:rsidP="00E754BC">
      <w:r w:rsidRPr="00E754BC">
        <w:t>MH Connext is a free community mental health service provided by Rich</w:t>
      </w:r>
      <w:r w:rsidR="000E0D06">
        <w:t>mind WA</w:t>
      </w:r>
      <w:r w:rsidRPr="00E754BC">
        <w:t>, for</w:t>
      </w:r>
      <w:r w:rsidR="00B156D9">
        <w:t xml:space="preserve"> </w:t>
      </w:r>
      <w:r w:rsidRPr="00E754BC">
        <w:t>people aged 18+, who have a mental health treatment plan and live in the Perth metro area.</w:t>
      </w:r>
      <w:r w:rsidR="00DC34B8">
        <w:t xml:space="preserve"> </w:t>
      </w:r>
      <w:r w:rsidRPr="00E754BC">
        <w:t>This recovery</w:t>
      </w:r>
      <w:r w:rsidR="00B156D9">
        <w:t>-</w:t>
      </w:r>
      <w:r w:rsidRPr="00E754BC">
        <w:t>oriented program connects patients experiencing severe and complex mental</w:t>
      </w:r>
      <w:r w:rsidR="00DC34B8">
        <w:t xml:space="preserve"> </w:t>
      </w:r>
      <w:r w:rsidRPr="00E754BC">
        <w:t>health issues to the right mental health care and support at the right time, for up to 24 weeks.</w:t>
      </w:r>
      <w:r w:rsidR="00E807E8">
        <w:br/>
      </w:r>
    </w:p>
    <w:p w14:paraId="4A37241C" w14:textId="003F4659" w:rsidR="00E754BC" w:rsidRDefault="00E754BC" w:rsidP="00E754BC">
      <w:r w:rsidRPr="00E754BC">
        <w:t>Our highly experienced and professional mental health clinicians provide personalised</w:t>
      </w:r>
      <w:r w:rsidR="00B156D9">
        <w:t xml:space="preserve"> </w:t>
      </w:r>
      <w:r w:rsidRPr="00E754BC">
        <w:t>and inclusive support</w:t>
      </w:r>
      <w:r w:rsidR="00E807E8">
        <w:t>.</w:t>
      </w:r>
      <w:r w:rsidR="00DC34B8">
        <w:t xml:space="preserve"> </w:t>
      </w:r>
      <w:r w:rsidR="00E807E8">
        <w:t>O</w:t>
      </w:r>
      <w:r w:rsidR="00E807E8" w:rsidRPr="00E754BC">
        <w:t>ur team provide individuals with support and guidance to help meet</w:t>
      </w:r>
      <w:r w:rsidR="00E807E8">
        <w:t xml:space="preserve"> </w:t>
      </w:r>
      <w:r w:rsidR="00E807E8" w:rsidRPr="00E754BC">
        <w:t>their recovery goals</w:t>
      </w:r>
      <w:r w:rsidR="00E807E8">
        <w:t xml:space="preserve"> </w:t>
      </w:r>
      <w:r w:rsidR="00DC34B8">
        <w:t>b</w:t>
      </w:r>
      <w:r w:rsidRPr="00E754BC">
        <w:t>y linking in with the person</w:t>
      </w:r>
      <w:r w:rsidR="00DC34B8">
        <w:t>’</w:t>
      </w:r>
      <w:r w:rsidRPr="00E754BC">
        <w:t>s</w:t>
      </w:r>
      <w:r w:rsidR="00061CC8">
        <w:t xml:space="preserve"> </w:t>
      </w:r>
      <w:r w:rsidRPr="00E754BC">
        <w:t>GP and using our skills, expertise, empathetic approach, and</w:t>
      </w:r>
      <w:r w:rsidR="00DC34B8">
        <w:t xml:space="preserve"> </w:t>
      </w:r>
      <w:r w:rsidRPr="00E754BC">
        <w:t>networks</w:t>
      </w:r>
      <w:r w:rsidR="00E807E8">
        <w:t>.</w:t>
      </w:r>
      <w:r w:rsidRPr="00E754BC">
        <w:t xml:space="preserve"> Our team draws on various </w:t>
      </w:r>
      <w:r w:rsidR="00F25E35">
        <w:t xml:space="preserve">approaches </w:t>
      </w:r>
      <w:r w:rsidRPr="00E754BC">
        <w:t>including psychological therapies,</w:t>
      </w:r>
      <w:r w:rsidR="00E807E8">
        <w:t xml:space="preserve"> </w:t>
      </w:r>
      <w:r w:rsidRPr="00E754BC">
        <w:t xml:space="preserve">therapeutic relationships and compassionate care management; and </w:t>
      </w:r>
      <w:proofErr w:type="gramStart"/>
      <w:r w:rsidRPr="00E754BC">
        <w:t>are able to</w:t>
      </w:r>
      <w:proofErr w:type="gramEnd"/>
      <w:r w:rsidRPr="00E754BC">
        <w:t xml:space="preserve"> support people</w:t>
      </w:r>
      <w:r w:rsidR="00D456B0">
        <w:t xml:space="preserve"> </w:t>
      </w:r>
      <w:r w:rsidRPr="00E754BC">
        <w:t>with a psychiatric medication plan.</w:t>
      </w:r>
      <w:r w:rsidR="005D64FD">
        <w:t xml:space="preserve"> </w:t>
      </w:r>
      <w:r w:rsidRPr="00E754BC">
        <w:t>Th</w:t>
      </w:r>
      <w:r w:rsidR="00D456B0">
        <w:t>e</w:t>
      </w:r>
      <w:r w:rsidRPr="00E754BC">
        <w:t xml:space="preserve"> program provides short-term support tailored to the </w:t>
      </w:r>
      <w:r w:rsidR="005D64FD" w:rsidRPr="00E754BC">
        <w:t>individual’s</w:t>
      </w:r>
      <w:r w:rsidRPr="00E754BC">
        <w:t xml:space="preserve"> needs, that</w:t>
      </w:r>
      <w:r w:rsidR="00E33F82">
        <w:t xml:space="preserve"> </w:t>
      </w:r>
      <w:r w:rsidRPr="00E754BC">
        <w:t>involves a review of the person</w:t>
      </w:r>
      <w:r w:rsidR="00E33F82">
        <w:t>’</w:t>
      </w:r>
      <w:r w:rsidRPr="00E754BC">
        <w:t>s personal circumstances, providing emotional and psychological</w:t>
      </w:r>
      <w:r w:rsidR="00B156D9">
        <w:t xml:space="preserve"> </w:t>
      </w:r>
      <w:r w:rsidRPr="00E754BC">
        <w:t>help while connecting people with local support services in a timely way.</w:t>
      </w:r>
    </w:p>
    <w:p w14:paraId="40712EFF" w14:textId="77777777" w:rsidR="00E33F82" w:rsidRPr="00E754BC" w:rsidRDefault="00E33F82" w:rsidP="00E754BC"/>
    <w:p w14:paraId="5124CAE5" w14:textId="77777777" w:rsidR="00E754BC" w:rsidRPr="00E754BC" w:rsidRDefault="00E754BC" w:rsidP="00202CB6">
      <w:pPr>
        <w:pStyle w:val="Heading4"/>
        <w:rPr>
          <w:rFonts w:eastAsia="Times New Roman"/>
        </w:rPr>
      </w:pPr>
      <w:r w:rsidRPr="00E754BC">
        <w:rPr>
          <w:rFonts w:eastAsia="Times New Roman"/>
        </w:rPr>
        <w:t>Referrals to MH Connext must be completed on a person’s behalf by their GP</w:t>
      </w:r>
    </w:p>
    <w:p w14:paraId="0B88A05E" w14:textId="77777777" w:rsidR="00E754BC" w:rsidRPr="00E754BC" w:rsidRDefault="00E754BC" w:rsidP="00E754BC">
      <w:r w:rsidRPr="00E754BC">
        <w:t>To be eligible for MH Connext, people must:</w:t>
      </w:r>
    </w:p>
    <w:p w14:paraId="137CDC37" w14:textId="77777777" w:rsidR="00E754BC" w:rsidRPr="00E754BC" w:rsidRDefault="00E754BC" w:rsidP="00202CB6">
      <w:pPr>
        <w:pStyle w:val="ListParagraph"/>
        <w:numPr>
          <w:ilvl w:val="0"/>
          <w:numId w:val="35"/>
        </w:numPr>
      </w:pPr>
      <w:r w:rsidRPr="00E754BC">
        <w:t xml:space="preserve">Be aged 18 and </w:t>
      </w:r>
      <w:proofErr w:type="gramStart"/>
      <w:r w:rsidRPr="00E754BC">
        <w:t>over</w:t>
      </w:r>
      <w:r w:rsidR="00862289">
        <w:t>;</w:t>
      </w:r>
      <w:proofErr w:type="gramEnd"/>
    </w:p>
    <w:p w14:paraId="3818E7F2" w14:textId="77777777" w:rsidR="00E754BC" w:rsidRPr="00E754BC" w:rsidRDefault="00E754BC" w:rsidP="00202CB6">
      <w:pPr>
        <w:pStyle w:val="ListParagraph"/>
        <w:numPr>
          <w:ilvl w:val="0"/>
          <w:numId w:val="35"/>
        </w:numPr>
      </w:pPr>
      <w:r w:rsidRPr="00E754BC">
        <w:t>Have severe / complex mental health needs</w:t>
      </w:r>
      <w:r w:rsidR="00347927">
        <w:t>; and</w:t>
      </w:r>
    </w:p>
    <w:p w14:paraId="2E871112" w14:textId="77777777" w:rsidR="00E754BC" w:rsidRDefault="00E754BC" w:rsidP="00202CB6">
      <w:pPr>
        <w:pStyle w:val="ListParagraph"/>
        <w:numPr>
          <w:ilvl w:val="0"/>
          <w:numId w:val="35"/>
        </w:numPr>
      </w:pPr>
      <w:r w:rsidRPr="00E754BC">
        <w:t>Live in the Perth Metropolitan Area</w:t>
      </w:r>
    </w:p>
    <w:p w14:paraId="0EA6B76F" w14:textId="77777777" w:rsidR="00347927" w:rsidRPr="00E754BC" w:rsidRDefault="00347927" w:rsidP="00347927"/>
    <w:p w14:paraId="2CD7D346" w14:textId="77777777" w:rsidR="00B0206D" w:rsidRPr="00BF590E" w:rsidRDefault="00E754BC" w:rsidP="00E754BC">
      <w:r w:rsidRPr="00E754BC">
        <w:t xml:space="preserve">To refer people to MH Connext please sign and submit the completed form </w:t>
      </w:r>
      <w:r w:rsidR="00D11533">
        <w:t>(</w:t>
      </w:r>
      <w:r w:rsidRPr="00E754BC">
        <w:t>along with your</w:t>
      </w:r>
      <w:r w:rsidR="00347927">
        <w:t xml:space="preserve"> </w:t>
      </w:r>
      <w:r w:rsidRPr="00E754BC">
        <w:t>patient’s mental health care plan</w:t>
      </w:r>
      <w:r w:rsidR="00D11533">
        <w:t>)</w:t>
      </w:r>
      <w:r w:rsidRPr="00E754BC">
        <w:t xml:space="preserve"> via email to </w:t>
      </w:r>
      <w:hyperlink r:id="rId11" w:history="1">
        <w:r w:rsidR="005B3054" w:rsidRPr="005B3054">
          <w:rPr>
            <w:rStyle w:val="Hyperlink"/>
            <w:b/>
            <w:bCs/>
            <w:color w:val="045571" w:themeColor="text1"/>
          </w:rPr>
          <w:t>Intake@rw.org.au</w:t>
        </w:r>
      </w:hyperlink>
      <w:r w:rsidR="005B3054">
        <w:rPr>
          <w:b/>
          <w:bCs/>
          <w:i/>
          <w:iCs/>
        </w:rPr>
        <w:t xml:space="preserve"> </w:t>
      </w:r>
      <w:r w:rsidR="005B3054" w:rsidRPr="005B3054">
        <w:rPr>
          <w:b/>
          <w:bCs/>
        </w:rPr>
        <w:t xml:space="preserve">or </w:t>
      </w:r>
      <w:r w:rsidR="005B3054">
        <w:rPr>
          <w:b/>
          <w:bCs/>
        </w:rPr>
        <w:br/>
      </w:r>
      <w:r w:rsidR="005B3054" w:rsidRPr="005B3054">
        <w:t>f</w:t>
      </w:r>
      <w:r w:rsidR="005B3054" w:rsidRPr="00E754BC">
        <w:t xml:space="preserve">ax to </w:t>
      </w:r>
      <w:r w:rsidR="005B3054" w:rsidRPr="005B3054">
        <w:rPr>
          <w:b/>
          <w:bCs/>
          <w:color w:val="045571" w:themeColor="text1"/>
        </w:rPr>
        <w:t>08 9258 3090</w:t>
      </w:r>
    </w:p>
    <w:p w14:paraId="6ED0F5E0" w14:textId="77777777" w:rsidR="00C745B0" w:rsidRDefault="00C745B0" w:rsidP="0020250D"/>
    <w:p w14:paraId="61757D39" w14:textId="77777777" w:rsidR="00885CDC" w:rsidRDefault="00781205" w:rsidP="00781205">
      <w:r>
        <w:t xml:space="preserve">For further information, please visit our website </w:t>
      </w:r>
      <w:r w:rsidRPr="00266CC5">
        <w:rPr>
          <w:b/>
          <w:bCs/>
        </w:rPr>
        <w:t>rw.org.au</w:t>
      </w:r>
      <w:r>
        <w:t xml:space="preserve">, call us on </w:t>
      </w:r>
      <w:r w:rsidR="00C745B0" w:rsidRPr="00C745B0">
        <w:rPr>
          <w:b/>
          <w:bCs/>
        </w:rPr>
        <w:t>1800 742 466</w:t>
      </w:r>
      <w:r w:rsidR="00E83AB1">
        <w:rPr>
          <w:b/>
          <w:bCs/>
        </w:rPr>
        <w:t xml:space="preserve"> </w:t>
      </w:r>
      <w:r>
        <w:t xml:space="preserve">or </w:t>
      </w:r>
      <w:r w:rsidRPr="00266CC5">
        <w:rPr>
          <w:b/>
          <w:bCs/>
        </w:rPr>
        <w:t>email intake@rw.org.au</w:t>
      </w:r>
      <w:r w:rsidR="00266CC5">
        <w:t>.</w:t>
      </w:r>
    </w:p>
    <w:p w14:paraId="7351CE71" w14:textId="77777777" w:rsidR="000A3A47" w:rsidRDefault="00885CDC">
      <w:pPr>
        <w:spacing w:after="160" w:line="278" w:lineRule="auto"/>
      </w:pPr>
      <w:r>
        <w:br w:type="page"/>
      </w:r>
    </w:p>
    <w:p w14:paraId="2469C3FB" w14:textId="77777777" w:rsidR="00885CDC" w:rsidRDefault="000A3A47" w:rsidP="0093701A">
      <w:pPr>
        <w:pStyle w:val="Heading1"/>
      </w:pPr>
      <w:r>
        <w:lastRenderedPageBreak/>
        <w:t>MH Connext</w:t>
      </w:r>
      <w:r w:rsidRPr="004967AD">
        <w:t xml:space="preserve"> Referral Form</w:t>
      </w:r>
    </w:p>
    <w:p w14:paraId="089042A3" w14:textId="77777777" w:rsidR="00A31075" w:rsidRDefault="00B156D9" w:rsidP="00885CDC">
      <w:pPr>
        <w:pStyle w:val="Heading3"/>
      </w:pPr>
      <w:r w:rsidRPr="00A31075">
        <w:t>Referrin</w:t>
      </w:r>
      <w:r>
        <w:t>g</w:t>
      </w:r>
      <w:r w:rsidR="004A16E3">
        <w:t xml:space="preserve"> Doctor</w:t>
      </w:r>
    </w:p>
    <w:tbl>
      <w:tblPr>
        <w:tblStyle w:val="TableGrid"/>
        <w:tblW w:w="9634" w:type="dxa"/>
        <w:tblBorders>
          <w:top w:val="single" w:sz="4" w:space="0" w:color="E1D7C6" w:themeColor="accent3"/>
          <w:left w:val="single" w:sz="4" w:space="0" w:color="E1D7C6" w:themeColor="accent3"/>
          <w:bottom w:val="single" w:sz="4" w:space="0" w:color="E1D7C6" w:themeColor="accent3"/>
          <w:right w:val="single" w:sz="4" w:space="0" w:color="E1D7C6" w:themeColor="accent3"/>
          <w:insideH w:val="single" w:sz="4" w:space="0" w:color="E1D7C6" w:themeColor="accent3"/>
          <w:insideV w:val="single" w:sz="4" w:space="0" w:color="E1D7C6" w:themeColor="accent3"/>
        </w:tblBorders>
        <w:tblLook w:val="04A0" w:firstRow="1" w:lastRow="0" w:firstColumn="1" w:lastColumn="0" w:noHBand="0" w:noVBand="1"/>
      </w:tblPr>
      <w:tblGrid>
        <w:gridCol w:w="996"/>
        <w:gridCol w:w="995"/>
        <w:gridCol w:w="3367"/>
        <w:gridCol w:w="1112"/>
        <w:gridCol w:w="3164"/>
      </w:tblGrid>
      <w:tr w:rsidR="00B156D9" w:rsidRPr="00A31075" w14:paraId="559CDEC8" w14:textId="77777777" w:rsidTr="00D406C5">
        <w:tc>
          <w:tcPr>
            <w:tcW w:w="1991" w:type="dxa"/>
            <w:gridSpan w:val="2"/>
            <w:shd w:val="clear" w:color="auto" w:fill="F3EFE8" w:themeFill="accent4"/>
          </w:tcPr>
          <w:p w14:paraId="21592183" w14:textId="77777777" w:rsidR="00A31075" w:rsidRPr="00A31075" w:rsidRDefault="00B935FE" w:rsidP="00A31075">
            <w:bookmarkStart w:id="2" w:name="_Hlk189735820"/>
            <w:r w:rsidRPr="00E13BB9">
              <w:t>Practitioner</w:t>
            </w:r>
            <w:r w:rsidRPr="00B935FE">
              <w:t xml:space="preserve"> </w:t>
            </w:r>
            <w:r w:rsidR="009443D7">
              <w:t>N</w:t>
            </w:r>
            <w:r w:rsidR="00A31075" w:rsidRPr="00A31075">
              <w:t>ame</w:t>
            </w:r>
          </w:p>
        </w:tc>
        <w:sdt>
          <w:sdtPr>
            <w:id w:val="-1716110841"/>
            <w:placeholder>
              <w:docPart w:val="A146465FB358442C925B40E5745A52B7"/>
            </w:placeholder>
            <w:showingPlcHdr/>
            <w:text/>
          </w:sdtPr>
          <w:sdtContent>
            <w:tc>
              <w:tcPr>
                <w:tcW w:w="3367" w:type="dxa"/>
                <w:vAlign w:val="center"/>
              </w:tcPr>
              <w:p w14:paraId="73675E33" w14:textId="5D49EE6B" w:rsidR="00A31075" w:rsidRPr="00A31075" w:rsidRDefault="00A31075" w:rsidP="00D406C5"/>
            </w:tc>
          </w:sdtContent>
        </w:sdt>
        <w:tc>
          <w:tcPr>
            <w:tcW w:w="1112" w:type="dxa"/>
            <w:shd w:val="clear" w:color="auto" w:fill="F3EFE8" w:themeFill="accent4"/>
          </w:tcPr>
          <w:p w14:paraId="5F95D2E5" w14:textId="77777777" w:rsidR="00A31075" w:rsidRPr="00A31075" w:rsidRDefault="00B935FE" w:rsidP="00A31075">
            <w:r>
              <w:t>Date</w:t>
            </w:r>
          </w:p>
        </w:tc>
        <w:sdt>
          <w:sdtPr>
            <w:id w:val="221722662"/>
            <w:placeholder>
              <w:docPart w:val="BF0FFF20C36440A4BF4A110C8CD5F079"/>
            </w:placeholder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Content>
            <w:tc>
              <w:tcPr>
                <w:tcW w:w="3164" w:type="dxa"/>
                <w:vAlign w:val="center"/>
              </w:tcPr>
              <w:p w14:paraId="11C88B83" w14:textId="784C72C8" w:rsidR="00A31075" w:rsidRPr="00A31075" w:rsidRDefault="00A31075" w:rsidP="00D406C5"/>
            </w:tc>
          </w:sdtContent>
        </w:sdt>
      </w:tr>
      <w:tr w:rsidR="00B156D9" w:rsidRPr="00A31075" w14:paraId="30F90450" w14:textId="77777777" w:rsidTr="00D406C5">
        <w:tc>
          <w:tcPr>
            <w:tcW w:w="996" w:type="dxa"/>
            <w:shd w:val="clear" w:color="auto" w:fill="F3EFE8" w:themeFill="accent4"/>
          </w:tcPr>
          <w:p w14:paraId="7E1B6F5A" w14:textId="77777777" w:rsidR="00B156D9" w:rsidRPr="00A31075" w:rsidRDefault="00B156D9" w:rsidP="00A31075">
            <w:r w:rsidRPr="00A31075">
              <w:t>Address</w:t>
            </w:r>
          </w:p>
        </w:tc>
        <w:sdt>
          <w:sdtPr>
            <w:id w:val="-742724533"/>
            <w:placeholder>
              <w:docPart w:val="02966E5689684F4A907A6A65CBEC2646"/>
            </w:placeholder>
            <w:showingPlcHdr/>
            <w:text/>
          </w:sdtPr>
          <w:sdtContent>
            <w:tc>
              <w:tcPr>
                <w:tcW w:w="4362" w:type="dxa"/>
                <w:gridSpan w:val="2"/>
                <w:shd w:val="clear" w:color="auto" w:fill="auto"/>
                <w:vAlign w:val="center"/>
              </w:tcPr>
              <w:p w14:paraId="7D8BC195" w14:textId="27DC62C9" w:rsidR="00B156D9" w:rsidRPr="00A31075" w:rsidRDefault="00B156D9" w:rsidP="00D406C5"/>
            </w:tc>
          </w:sdtContent>
        </w:sdt>
        <w:tc>
          <w:tcPr>
            <w:tcW w:w="1112" w:type="dxa"/>
            <w:shd w:val="clear" w:color="auto" w:fill="F3EFE8" w:themeFill="accent4"/>
          </w:tcPr>
          <w:p w14:paraId="758E74ED" w14:textId="77777777" w:rsidR="00B156D9" w:rsidRPr="00A31075" w:rsidRDefault="00B156D9" w:rsidP="00A31075">
            <w:r w:rsidRPr="00A31075">
              <w:t>Postcode</w:t>
            </w:r>
          </w:p>
        </w:tc>
        <w:sdt>
          <w:sdtPr>
            <w:id w:val="2030987197"/>
            <w:placeholder>
              <w:docPart w:val="02966E5689684F4A907A6A65CBEC2646"/>
            </w:placeholder>
            <w:showingPlcHdr/>
            <w:text/>
          </w:sdtPr>
          <w:sdtContent>
            <w:tc>
              <w:tcPr>
                <w:tcW w:w="3164" w:type="dxa"/>
                <w:vAlign w:val="center"/>
              </w:tcPr>
              <w:p w14:paraId="7528956A" w14:textId="4CC683DF" w:rsidR="00B156D9" w:rsidRPr="00A31075" w:rsidRDefault="00B156D9" w:rsidP="00D406C5"/>
            </w:tc>
          </w:sdtContent>
        </w:sdt>
      </w:tr>
      <w:tr w:rsidR="00B156D9" w:rsidRPr="00A31075" w14:paraId="1824FB1F" w14:textId="77777777" w:rsidTr="00D406C5">
        <w:tc>
          <w:tcPr>
            <w:tcW w:w="996" w:type="dxa"/>
            <w:shd w:val="clear" w:color="auto" w:fill="F3EFE8" w:themeFill="accent4"/>
          </w:tcPr>
          <w:p w14:paraId="5C272DD4" w14:textId="77777777" w:rsidR="00B156D9" w:rsidRPr="00A31075" w:rsidRDefault="00B156D9" w:rsidP="00A31075">
            <w:r w:rsidRPr="00A31075">
              <w:t xml:space="preserve">Phone </w:t>
            </w:r>
          </w:p>
        </w:tc>
        <w:sdt>
          <w:sdtPr>
            <w:id w:val="181249048"/>
            <w:placeholder>
              <w:docPart w:val="D9737EFDA17743F187565A39072DFD62"/>
            </w:placeholder>
            <w:showingPlcHdr/>
            <w:text/>
          </w:sdtPr>
          <w:sdtContent>
            <w:tc>
              <w:tcPr>
                <w:tcW w:w="4362" w:type="dxa"/>
                <w:gridSpan w:val="2"/>
                <w:shd w:val="clear" w:color="auto" w:fill="auto"/>
                <w:vAlign w:val="center"/>
              </w:tcPr>
              <w:p w14:paraId="661603C4" w14:textId="76BDED75" w:rsidR="00B156D9" w:rsidRPr="00A31075" w:rsidRDefault="00B156D9" w:rsidP="00D406C5"/>
            </w:tc>
          </w:sdtContent>
        </w:sdt>
        <w:tc>
          <w:tcPr>
            <w:tcW w:w="1112" w:type="dxa"/>
            <w:shd w:val="clear" w:color="auto" w:fill="F3EFE8" w:themeFill="accent4"/>
          </w:tcPr>
          <w:p w14:paraId="759B69AA" w14:textId="77777777" w:rsidR="00B156D9" w:rsidRPr="00A31075" w:rsidRDefault="00B156D9" w:rsidP="00A31075">
            <w:r>
              <w:t>Fax</w:t>
            </w:r>
          </w:p>
        </w:tc>
        <w:sdt>
          <w:sdtPr>
            <w:id w:val="-667249090"/>
            <w:placeholder>
              <w:docPart w:val="D9737EFDA17743F187565A39072DFD62"/>
            </w:placeholder>
            <w:showingPlcHdr/>
            <w:text/>
          </w:sdtPr>
          <w:sdtContent>
            <w:tc>
              <w:tcPr>
                <w:tcW w:w="3164" w:type="dxa"/>
                <w:vAlign w:val="center"/>
              </w:tcPr>
              <w:p w14:paraId="66319B70" w14:textId="6F4B8D79" w:rsidR="00B156D9" w:rsidRPr="00A31075" w:rsidRDefault="00B156D9" w:rsidP="00D406C5"/>
            </w:tc>
          </w:sdtContent>
        </w:sdt>
      </w:tr>
      <w:tr w:rsidR="00B156D9" w:rsidRPr="00A31075" w14:paraId="20767E25" w14:textId="77777777" w:rsidTr="00D406C5">
        <w:tc>
          <w:tcPr>
            <w:tcW w:w="996" w:type="dxa"/>
            <w:shd w:val="clear" w:color="auto" w:fill="F3EFE8" w:themeFill="accent4"/>
          </w:tcPr>
          <w:p w14:paraId="5DC28929" w14:textId="77777777" w:rsidR="00B156D9" w:rsidRPr="00A31075" w:rsidRDefault="00B156D9" w:rsidP="00A31075">
            <w:r>
              <w:t>Email</w:t>
            </w:r>
          </w:p>
        </w:tc>
        <w:sdt>
          <w:sdtPr>
            <w:id w:val="-229539872"/>
            <w:placeholder>
              <w:docPart w:val="A146465FB358442C925B40E5745A52B7"/>
            </w:placeholder>
            <w:showingPlcHdr/>
            <w:text/>
          </w:sdtPr>
          <w:sdtContent>
            <w:tc>
              <w:tcPr>
                <w:tcW w:w="4362" w:type="dxa"/>
                <w:gridSpan w:val="2"/>
                <w:shd w:val="clear" w:color="auto" w:fill="auto"/>
                <w:vAlign w:val="center"/>
              </w:tcPr>
              <w:p w14:paraId="0B14CCE1" w14:textId="407F516B" w:rsidR="00B156D9" w:rsidRPr="00A31075" w:rsidRDefault="00B156D9" w:rsidP="00D406C5"/>
            </w:tc>
          </w:sdtContent>
        </w:sdt>
        <w:tc>
          <w:tcPr>
            <w:tcW w:w="4276" w:type="dxa"/>
            <w:gridSpan w:val="2"/>
            <w:shd w:val="clear" w:color="auto" w:fill="auto"/>
          </w:tcPr>
          <w:p w14:paraId="38048531" w14:textId="77777777" w:rsidR="00B156D9" w:rsidRPr="00A31075" w:rsidRDefault="00000000" w:rsidP="00A31075">
            <w:sdt>
              <w:sdtPr>
                <w:id w:val="835658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6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56D9">
              <w:t xml:space="preserve"> North PHN     </w:t>
            </w:r>
            <w:sdt>
              <w:sdtPr>
                <w:id w:val="-175496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156D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156D9">
              <w:t xml:space="preserve"> South PHN</w:t>
            </w:r>
          </w:p>
        </w:tc>
      </w:tr>
    </w:tbl>
    <w:bookmarkEnd w:id="2"/>
    <w:p w14:paraId="7CD22702" w14:textId="77777777" w:rsidR="003C1192" w:rsidRDefault="004E5A85" w:rsidP="00B156D9">
      <w:pPr>
        <w:pStyle w:val="Heading4"/>
        <w:sectPr w:rsidR="003C1192" w:rsidSect="009E4A4C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  <w:r w:rsidRPr="004E5A85">
        <w:rPr>
          <w:sz w:val="12"/>
          <w:szCs w:val="12"/>
        </w:rPr>
        <w:br/>
      </w:r>
      <w:r>
        <w:t>Preferred method of contact</w:t>
      </w:r>
    </w:p>
    <w:p w14:paraId="252F6234" w14:textId="77777777" w:rsidR="007572DD" w:rsidRDefault="00000000" w:rsidP="0005104B">
      <w:pPr>
        <w:sectPr w:rsidR="007572DD" w:rsidSect="00454AFF">
          <w:type w:val="continuous"/>
          <w:pgSz w:w="11906" w:h="16838"/>
          <w:pgMar w:top="1985" w:right="1134" w:bottom="1701" w:left="1134" w:header="709" w:footer="748" w:gutter="0"/>
          <w:cols w:num="2" w:space="708"/>
          <w:titlePg/>
          <w:docGrid w:linePitch="360"/>
        </w:sectPr>
      </w:pPr>
      <w:sdt>
        <w:sdtPr>
          <w:id w:val="-152753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6D9">
            <w:rPr>
              <w:rFonts w:ascii="MS Gothic" w:eastAsia="MS Gothic" w:hAnsi="MS Gothic" w:hint="eastAsia"/>
            </w:rPr>
            <w:t>☐</w:t>
          </w:r>
        </w:sdtContent>
      </w:sdt>
      <w:r w:rsidR="00B156D9">
        <w:t xml:space="preserve"> </w:t>
      </w:r>
      <w:r w:rsidR="003D3A62">
        <w:t xml:space="preserve">Email </w:t>
      </w:r>
      <w:r w:rsidR="00B156D9">
        <w:t xml:space="preserve">        </w:t>
      </w:r>
      <w:sdt>
        <w:sdtPr>
          <w:id w:val="-392808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156D9">
            <w:rPr>
              <w:rFonts w:ascii="MS Gothic" w:eastAsia="MS Gothic" w:hAnsi="MS Gothic" w:hint="eastAsia"/>
            </w:rPr>
            <w:t>☐</w:t>
          </w:r>
        </w:sdtContent>
      </w:sdt>
      <w:r w:rsidR="00B156D9">
        <w:t xml:space="preserve"> </w:t>
      </w:r>
      <w:r w:rsidR="003D3A62">
        <w:t>Phone cal</w:t>
      </w:r>
      <w:r w:rsidR="00FB0F46">
        <w:t>l</w:t>
      </w:r>
    </w:p>
    <w:p w14:paraId="25D71CB7" w14:textId="77777777" w:rsidR="00412DE7" w:rsidRDefault="0005104B" w:rsidP="00412DE7">
      <w:pPr>
        <w:pStyle w:val="Heading3"/>
      </w:pPr>
      <w:r w:rsidRPr="0005104B">
        <w:rPr>
          <w:sz w:val="12"/>
          <w:szCs w:val="12"/>
        </w:rPr>
        <w:br/>
      </w:r>
      <w:r w:rsidR="003D3A62">
        <w:t>Patient details</w:t>
      </w:r>
    </w:p>
    <w:tbl>
      <w:tblPr>
        <w:tblStyle w:val="TableGrid"/>
        <w:tblW w:w="9636" w:type="dxa"/>
        <w:tblBorders>
          <w:top w:val="single" w:sz="4" w:space="0" w:color="E1D7C6" w:themeColor="accent3"/>
          <w:left w:val="single" w:sz="4" w:space="0" w:color="E1D7C6" w:themeColor="accent3"/>
          <w:bottom w:val="single" w:sz="4" w:space="0" w:color="E1D7C6" w:themeColor="accent3"/>
          <w:right w:val="single" w:sz="4" w:space="0" w:color="E1D7C6" w:themeColor="accent3"/>
          <w:insideH w:val="single" w:sz="4" w:space="0" w:color="E1D7C6" w:themeColor="accent3"/>
          <w:insideV w:val="single" w:sz="4" w:space="0" w:color="E1D7C6" w:themeColor="accent3"/>
        </w:tblBorders>
        <w:tblCellMar>
          <w:right w:w="0" w:type="dxa"/>
        </w:tblCellMar>
        <w:tblLook w:val="04A0" w:firstRow="1" w:lastRow="0" w:firstColumn="1" w:lastColumn="0" w:noHBand="0" w:noVBand="1"/>
      </w:tblPr>
      <w:tblGrid>
        <w:gridCol w:w="1838"/>
        <w:gridCol w:w="3119"/>
        <w:gridCol w:w="1559"/>
        <w:gridCol w:w="3120"/>
      </w:tblGrid>
      <w:tr w:rsidR="00D406C5" w:rsidRPr="00412DE7" w14:paraId="3071B49A" w14:textId="77777777" w:rsidTr="00D406C5">
        <w:tc>
          <w:tcPr>
            <w:tcW w:w="1838" w:type="dxa"/>
            <w:shd w:val="clear" w:color="auto" w:fill="F3EFE8" w:themeFill="accent4"/>
          </w:tcPr>
          <w:p w14:paraId="48755852" w14:textId="77777777" w:rsidR="00D406C5" w:rsidRPr="00412DE7" w:rsidRDefault="00D406C5" w:rsidP="00D406C5">
            <w:r w:rsidRPr="00412DE7">
              <w:t>First Name</w:t>
            </w:r>
          </w:p>
        </w:tc>
        <w:sdt>
          <w:sdtPr>
            <w:id w:val="-605806441"/>
            <w:placeholder>
              <w:docPart w:val="11D34CB3A63641B4A9C499AE65D48EC6"/>
            </w:placeholder>
            <w:showingPlcHdr/>
            <w:text/>
          </w:sdtPr>
          <w:sdtContent>
            <w:tc>
              <w:tcPr>
                <w:tcW w:w="3119" w:type="dxa"/>
                <w:vAlign w:val="center"/>
              </w:tcPr>
              <w:p w14:paraId="58CA1256" w14:textId="6F635673" w:rsidR="00D406C5" w:rsidRPr="00412DE7" w:rsidRDefault="00D406C5" w:rsidP="00D406C5"/>
            </w:tc>
          </w:sdtContent>
        </w:sdt>
        <w:tc>
          <w:tcPr>
            <w:tcW w:w="1559" w:type="dxa"/>
            <w:shd w:val="clear" w:color="auto" w:fill="F3EFE8" w:themeFill="accent4"/>
          </w:tcPr>
          <w:p w14:paraId="5B2E5132" w14:textId="77777777" w:rsidR="00D406C5" w:rsidRPr="00412DE7" w:rsidRDefault="00D406C5" w:rsidP="00D406C5">
            <w:r w:rsidRPr="00412DE7">
              <w:t>Family Name</w:t>
            </w:r>
          </w:p>
        </w:tc>
        <w:sdt>
          <w:sdtPr>
            <w:id w:val="209308656"/>
            <w:placeholder>
              <w:docPart w:val="6DAF0C702B7A4F25BF2C8590F421478F"/>
            </w:placeholder>
            <w:showingPlcHdr/>
            <w:text/>
          </w:sdtPr>
          <w:sdtContent>
            <w:tc>
              <w:tcPr>
                <w:tcW w:w="3120" w:type="dxa"/>
                <w:vAlign w:val="center"/>
              </w:tcPr>
              <w:p w14:paraId="1AEDD0D8" w14:textId="0DB5AC4B" w:rsidR="00D406C5" w:rsidRPr="00412DE7" w:rsidRDefault="00D406C5" w:rsidP="00D406C5"/>
            </w:tc>
          </w:sdtContent>
        </w:sdt>
      </w:tr>
      <w:tr w:rsidR="00D406C5" w:rsidRPr="00412DE7" w14:paraId="196FADC0" w14:textId="77777777" w:rsidTr="00D406C5">
        <w:tc>
          <w:tcPr>
            <w:tcW w:w="1838" w:type="dxa"/>
            <w:shd w:val="clear" w:color="auto" w:fill="F3EFE8" w:themeFill="accent4"/>
          </w:tcPr>
          <w:p w14:paraId="152A5263" w14:textId="77777777" w:rsidR="00D406C5" w:rsidRPr="00412DE7" w:rsidRDefault="00D406C5" w:rsidP="00D406C5">
            <w:r w:rsidRPr="00412DE7">
              <w:t>Preferred Name</w:t>
            </w:r>
          </w:p>
        </w:tc>
        <w:sdt>
          <w:sdtPr>
            <w:id w:val="-1795204327"/>
            <w:placeholder>
              <w:docPart w:val="2D830F32ECB9488B990F1423CB463FED"/>
            </w:placeholder>
            <w:showingPlcHdr/>
            <w:text/>
          </w:sdtPr>
          <w:sdtContent>
            <w:tc>
              <w:tcPr>
                <w:tcW w:w="3119" w:type="dxa"/>
                <w:vAlign w:val="center"/>
              </w:tcPr>
              <w:p w14:paraId="13A75CA9" w14:textId="1AF100D3" w:rsidR="00D406C5" w:rsidRPr="00412DE7" w:rsidRDefault="00D406C5" w:rsidP="00D406C5"/>
            </w:tc>
          </w:sdtContent>
        </w:sdt>
        <w:tc>
          <w:tcPr>
            <w:tcW w:w="1559" w:type="dxa"/>
            <w:shd w:val="clear" w:color="auto" w:fill="F3EFE8" w:themeFill="accent4"/>
          </w:tcPr>
          <w:p w14:paraId="169A77D2" w14:textId="77777777" w:rsidR="00D406C5" w:rsidRPr="00412DE7" w:rsidRDefault="00D406C5" w:rsidP="00D406C5">
            <w:r w:rsidRPr="00412DE7">
              <w:t>Date of Birth</w:t>
            </w:r>
          </w:p>
        </w:tc>
        <w:sdt>
          <w:sdtPr>
            <w:id w:val="1778905055"/>
            <w:placeholder>
              <w:docPart w:val="049160CEBA92485E8218F8C7B6E78F0C"/>
            </w:placeholder>
            <w:showingPlcHdr/>
            <w:text/>
          </w:sdtPr>
          <w:sdtContent>
            <w:tc>
              <w:tcPr>
                <w:tcW w:w="3120" w:type="dxa"/>
                <w:vAlign w:val="center"/>
              </w:tcPr>
              <w:p w14:paraId="3EF35E26" w14:textId="4F32FAC7" w:rsidR="00D406C5" w:rsidRPr="00412DE7" w:rsidRDefault="00D406C5" w:rsidP="00D406C5"/>
            </w:tc>
          </w:sdtContent>
        </w:sdt>
      </w:tr>
      <w:tr w:rsidR="00D406C5" w:rsidRPr="00412DE7" w14:paraId="4CDF6984" w14:textId="77777777" w:rsidTr="00D406C5">
        <w:tc>
          <w:tcPr>
            <w:tcW w:w="1838" w:type="dxa"/>
            <w:shd w:val="clear" w:color="auto" w:fill="F3EFE8" w:themeFill="accent4"/>
          </w:tcPr>
          <w:p w14:paraId="6C695F56" w14:textId="77777777" w:rsidR="00D406C5" w:rsidRPr="00412DE7" w:rsidRDefault="00D406C5" w:rsidP="00D406C5">
            <w:r w:rsidRPr="00412DE7">
              <w:t>Address</w:t>
            </w:r>
          </w:p>
        </w:tc>
        <w:sdt>
          <w:sdtPr>
            <w:id w:val="-1071730366"/>
            <w:placeholder>
              <w:docPart w:val="1CFEAE919C824E78AFCBF0B8C81C879D"/>
            </w:placeholder>
            <w:showingPlcHdr/>
            <w:text/>
          </w:sdtPr>
          <w:sdtContent>
            <w:tc>
              <w:tcPr>
                <w:tcW w:w="3119" w:type="dxa"/>
                <w:vAlign w:val="center"/>
              </w:tcPr>
              <w:p w14:paraId="217B561D" w14:textId="4825357D" w:rsidR="00D406C5" w:rsidRPr="00412DE7" w:rsidRDefault="00D406C5" w:rsidP="00D406C5"/>
            </w:tc>
          </w:sdtContent>
        </w:sdt>
        <w:tc>
          <w:tcPr>
            <w:tcW w:w="1559" w:type="dxa"/>
            <w:shd w:val="clear" w:color="auto" w:fill="F3EFE8" w:themeFill="accent4"/>
          </w:tcPr>
          <w:p w14:paraId="13A3515B" w14:textId="77777777" w:rsidR="00D406C5" w:rsidRPr="00412DE7" w:rsidRDefault="00D406C5" w:rsidP="00D406C5">
            <w:r w:rsidRPr="00412DE7">
              <w:t>Postcode</w:t>
            </w:r>
          </w:p>
        </w:tc>
        <w:sdt>
          <w:sdtPr>
            <w:id w:val="1767104242"/>
            <w:placeholder>
              <w:docPart w:val="5BD38194DFB640ECA1AF960528E81D6B"/>
            </w:placeholder>
            <w:showingPlcHdr/>
            <w:text/>
          </w:sdtPr>
          <w:sdtContent>
            <w:tc>
              <w:tcPr>
                <w:tcW w:w="3120" w:type="dxa"/>
                <w:shd w:val="clear" w:color="auto" w:fill="auto"/>
                <w:vAlign w:val="center"/>
              </w:tcPr>
              <w:p w14:paraId="7B74DA16" w14:textId="2D3DAD2F" w:rsidR="00D406C5" w:rsidRPr="00412DE7" w:rsidRDefault="00D406C5" w:rsidP="00D406C5"/>
            </w:tc>
          </w:sdtContent>
        </w:sdt>
      </w:tr>
      <w:tr w:rsidR="00D406C5" w:rsidRPr="00412DE7" w14:paraId="1950165C" w14:textId="77777777" w:rsidTr="00D406C5">
        <w:tc>
          <w:tcPr>
            <w:tcW w:w="1838" w:type="dxa"/>
            <w:shd w:val="clear" w:color="auto" w:fill="F3EFE8" w:themeFill="accent4"/>
          </w:tcPr>
          <w:p w14:paraId="31DFB99B" w14:textId="77777777" w:rsidR="00D406C5" w:rsidRPr="00412DE7" w:rsidRDefault="00D406C5" w:rsidP="00D406C5">
            <w:r w:rsidRPr="00412DE7">
              <w:t>Phone</w:t>
            </w:r>
          </w:p>
        </w:tc>
        <w:sdt>
          <w:sdtPr>
            <w:id w:val="559284149"/>
            <w:placeholder>
              <w:docPart w:val="69D299E35DB74EE8B68F54C4CBBBCF23"/>
            </w:placeholder>
            <w:showingPlcHdr/>
            <w:text/>
          </w:sdtPr>
          <w:sdtContent>
            <w:tc>
              <w:tcPr>
                <w:tcW w:w="3119" w:type="dxa"/>
                <w:vAlign w:val="center"/>
              </w:tcPr>
              <w:p w14:paraId="6EE0422D" w14:textId="1F651C74" w:rsidR="00D406C5" w:rsidRPr="00412DE7" w:rsidRDefault="00D406C5" w:rsidP="00D406C5"/>
            </w:tc>
          </w:sdtContent>
        </w:sdt>
        <w:tc>
          <w:tcPr>
            <w:tcW w:w="1559" w:type="dxa"/>
            <w:shd w:val="clear" w:color="auto" w:fill="F3EFE8" w:themeFill="accent4"/>
          </w:tcPr>
          <w:p w14:paraId="2C57B481" w14:textId="77777777" w:rsidR="00D406C5" w:rsidRPr="00412DE7" w:rsidRDefault="00D406C5" w:rsidP="00D406C5">
            <w:r w:rsidRPr="00412DE7">
              <w:t>Mobile</w:t>
            </w:r>
          </w:p>
        </w:tc>
        <w:sdt>
          <w:sdtPr>
            <w:id w:val="1089655921"/>
            <w:placeholder>
              <w:docPart w:val="9BE9EAC501024775A5C77C9DE97C7379"/>
            </w:placeholder>
            <w:showingPlcHdr/>
            <w:text/>
          </w:sdtPr>
          <w:sdtContent>
            <w:tc>
              <w:tcPr>
                <w:tcW w:w="3120" w:type="dxa"/>
                <w:vAlign w:val="center"/>
              </w:tcPr>
              <w:p w14:paraId="3BB491F4" w14:textId="2E2D482F" w:rsidR="00D406C5" w:rsidRPr="00412DE7" w:rsidRDefault="00D406C5" w:rsidP="00D406C5"/>
            </w:tc>
          </w:sdtContent>
        </w:sdt>
      </w:tr>
      <w:tr w:rsidR="00D406C5" w:rsidRPr="00412DE7" w14:paraId="105C1A48" w14:textId="77777777" w:rsidTr="00D406C5">
        <w:tc>
          <w:tcPr>
            <w:tcW w:w="1838" w:type="dxa"/>
            <w:shd w:val="clear" w:color="auto" w:fill="F3EFE8" w:themeFill="accent4"/>
            <w:vAlign w:val="center"/>
          </w:tcPr>
          <w:p w14:paraId="30767D4C" w14:textId="77777777" w:rsidR="00D406C5" w:rsidRPr="00412DE7" w:rsidRDefault="00D406C5" w:rsidP="00D406C5">
            <w:r>
              <w:t>Preferred contact</w:t>
            </w:r>
            <w:r>
              <w:br/>
            </w:r>
            <w:r w:rsidRPr="00D54396">
              <w:rPr>
                <w:sz w:val="16"/>
                <w:szCs w:val="16"/>
              </w:rPr>
              <w:t>(day/time)</w:t>
            </w:r>
          </w:p>
        </w:tc>
        <w:sdt>
          <w:sdtPr>
            <w:id w:val="1618415109"/>
            <w:placeholder>
              <w:docPart w:val="52EE9022E4B447F0B7EB01665DFBF92A"/>
            </w:placeholder>
            <w:showingPlcHdr/>
            <w:text/>
          </w:sdtPr>
          <w:sdtContent>
            <w:tc>
              <w:tcPr>
                <w:tcW w:w="3119" w:type="dxa"/>
                <w:vAlign w:val="center"/>
              </w:tcPr>
              <w:p w14:paraId="4CB19716" w14:textId="19AA8E9C" w:rsidR="00D406C5" w:rsidRPr="00412DE7" w:rsidRDefault="00D406C5" w:rsidP="00D406C5"/>
            </w:tc>
          </w:sdtContent>
        </w:sdt>
        <w:tc>
          <w:tcPr>
            <w:tcW w:w="1559" w:type="dxa"/>
            <w:shd w:val="clear" w:color="auto" w:fill="F3EFE8" w:themeFill="accent4"/>
            <w:vAlign w:val="center"/>
          </w:tcPr>
          <w:p w14:paraId="53FE15F6" w14:textId="77777777" w:rsidR="00D406C5" w:rsidRPr="00412DE7" w:rsidRDefault="00D406C5" w:rsidP="00D406C5">
            <w:r w:rsidRPr="00412DE7">
              <w:t>Email</w:t>
            </w:r>
          </w:p>
        </w:tc>
        <w:sdt>
          <w:sdtPr>
            <w:id w:val="322238964"/>
            <w:placeholder>
              <w:docPart w:val="BD395513F9494CD3A74F0209477D72DA"/>
            </w:placeholder>
            <w:showingPlcHdr/>
            <w:text/>
          </w:sdtPr>
          <w:sdtContent>
            <w:tc>
              <w:tcPr>
                <w:tcW w:w="3120" w:type="dxa"/>
                <w:vAlign w:val="center"/>
              </w:tcPr>
              <w:p w14:paraId="559D5894" w14:textId="325B60C5" w:rsidR="00D406C5" w:rsidRPr="00412DE7" w:rsidRDefault="00D406C5" w:rsidP="00D406C5"/>
            </w:tc>
          </w:sdtContent>
        </w:sdt>
      </w:tr>
    </w:tbl>
    <w:p w14:paraId="386900F1" w14:textId="77777777" w:rsidR="00454AFF" w:rsidRPr="0005104B" w:rsidRDefault="00454AFF" w:rsidP="00202CB6">
      <w:pPr>
        <w:pStyle w:val="Heading4"/>
        <w:rPr>
          <w:sz w:val="12"/>
          <w:szCs w:val="12"/>
        </w:rPr>
        <w:sectPr w:rsidR="00454AFF" w:rsidRPr="0005104B" w:rsidSect="007572DD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2F55EDA7" w14:textId="77777777" w:rsidR="00280B3F" w:rsidRPr="0073666D" w:rsidRDefault="00280B3F" w:rsidP="0073666D">
      <w:pPr>
        <w:pStyle w:val="Heading4"/>
        <w:sectPr w:rsidR="00280B3F" w:rsidRPr="0073666D" w:rsidSect="00280B3F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  <w:r w:rsidRPr="006428BB">
        <w:t>Aboriginal or Torres Strait Islander</w:t>
      </w:r>
      <w:r>
        <w:t xml:space="preserve"> Status</w:t>
      </w:r>
    </w:p>
    <w:p w14:paraId="0E8AD9D1" w14:textId="77777777" w:rsidR="00280B3F" w:rsidRDefault="00000000" w:rsidP="00280B3F">
      <w:pPr>
        <w:spacing w:line="276" w:lineRule="auto"/>
        <w:rPr>
          <w:szCs w:val="22"/>
        </w:rPr>
      </w:pPr>
      <w:sdt>
        <w:sdtPr>
          <w:rPr>
            <w:szCs w:val="22"/>
          </w:rPr>
          <w:id w:val="15627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280B3F">
        <w:rPr>
          <w:szCs w:val="22"/>
        </w:rPr>
        <w:t xml:space="preserve"> </w:t>
      </w:r>
      <w:r w:rsidR="00280B3F" w:rsidRPr="00454AFF">
        <w:rPr>
          <w:szCs w:val="22"/>
        </w:rPr>
        <w:t>Aboriginal</w:t>
      </w:r>
      <w:r w:rsidR="00280B3F" w:rsidRPr="00454AFF">
        <w:rPr>
          <w:szCs w:val="22"/>
        </w:rPr>
        <w:tab/>
      </w:r>
    </w:p>
    <w:p w14:paraId="7FD2D89A" w14:textId="77777777" w:rsidR="00280B3F" w:rsidRDefault="00000000" w:rsidP="00280B3F">
      <w:pPr>
        <w:spacing w:line="276" w:lineRule="auto"/>
        <w:rPr>
          <w:szCs w:val="22"/>
        </w:rPr>
      </w:pPr>
      <w:sdt>
        <w:sdtPr>
          <w:rPr>
            <w:szCs w:val="22"/>
          </w:rPr>
          <w:id w:val="-489562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280B3F" w:rsidRPr="00454AFF">
        <w:rPr>
          <w:szCs w:val="22"/>
        </w:rPr>
        <w:t>Torres Strait Islander</w:t>
      </w:r>
    </w:p>
    <w:p w14:paraId="56CC7631" w14:textId="77777777" w:rsidR="00280B3F" w:rsidRPr="00454AFF" w:rsidRDefault="00000000" w:rsidP="00280B3F">
      <w:pPr>
        <w:spacing w:line="276" w:lineRule="auto"/>
        <w:rPr>
          <w:szCs w:val="22"/>
        </w:rPr>
      </w:pPr>
      <w:sdt>
        <w:sdtPr>
          <w:rPr>
            <w:szCs w:val="22"/>
          </w:rPr>
          <w:id w:val="1100767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280B3F" w:rsidRPr="00454AFF">
        <w:rPr>
          <w:szCs w:val="22"/>
        </w:rPr>
        <w:t xml:space="preserve">Aboriginal </w:t>
      </w:r>
      <w:r w:rsidR="00280B3F">
        <w:rPr>
          <w:szCs w:val="22"/>
        </w:rPr>
        <w:t>&amp;</w:t>
      </w:r>
      <w:r w:rsidR="00280B3F" w:rsidRPr="00454AFF">
        <w:rPr>
          <w:szCs w:val="22"/>
        </w:rPr>
        <w:t xml:space="preserve"> Torres Strait Islander</w:t>
      </w:r>
    </w:p>
    <w:p w14:paraId="7CDF2584" w14:textId="77777777" w:rsidR="00280B3F" w:rsidRDefault="00280B3F" w:rsidP="00202CB6">
      <w:pPr>
        <w:pStyle w:val="Heading4"/>
        <w:sectPr w:rsidR="00280B3F" w:rsidSect="00280B3F">
          <w:type w:val="continuous"/>
          <w:pgSz w:w="11906" w:h="16838"/>
          <w:pgMar w:top="1985" w:right="1134" w:bottom="1701" w:left="1134" w:header="709" w:footer="748" w:gutter="0"/>
          <w:cols w:num="2" w:space="708"/>
          <w:titlePg/>
          <w:docGrid w:linePitch="360"/>
        </w:sectPr>
      </w:pPr>
    </w:p>
    <w:p w14:paraId="17AF327D" w14:textId="77777777" w:rsidR="00CD6728" w:rsidRPr="00CD6728" w:rsidRDefault="00CD6728" w:rsidP="0079201F">
      <w:pPr>
        <w:pStyle w:val="Heading4"/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8FBF13" wp14:editId="5DA1EC61">
                <wp:simplePos x="0" y="0"/>
                <wp:positionH relativeFrom="column">
                  <wp:posOffset>-34290</wp:posOffset>
                </wp:positionH>
                <wp:positionV relativeFrom="paragraph">
                  <wp:posOffset>114300</wp:posOffset>
                </wp:positionV>
                <wp:extent cx="6202680" cy="0"/>
                <wp:effectExtent l="0" t="0" r="0" b="0"/>
                <wp:wrapNone/>
                <wp:docPr id="4771444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06260C" id="Straight Connector 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7pt,9pt" to="485.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</w:p>
    <w:p w14:paraId="3730B0DD" w14:textId="77777777" w:rsidR="0079201F" w:rsidRDefault="0079201F" w:rsidP="0079201F">
      <w:pPr>
        <w:pStyle w:val="Heading4"/>
      </w:pPr>
      <w:r w:rsidRPr="006428BB">
        <w:t>Gender</w:t>
      </w:r>
    </w:p>
    <w:p w14:paraId="61FDE4C0" w14:textId="77777777" w:rsidR="0079201F" w:rsidRDefault="0079201F" w:rsidP="0079201F">
      <w:pPr>
        <w:spacing w:line="276" w:lineRule="auto"/>
        <w:rPr>
          <w:szCs w:val="22"/>
        </w:rPr>
        <w:sectPr w:rsidR="0079201F" w:rsidSect="0079201F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643D8B1D" w14:textId="77777777" w:rsidR="0079201F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673688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9201F">
        <w:rPr>
          <w:szCs w:val="22"/>
        </w:rPr>
        <w:t xml:space="preserve"> </w:t>
      </w:r>
      <w:r w:rsidR="0079201F" w:rsidRPr="00AD5BB9">
        <w:rPr>
          <w:szCs w:val="22"/>
        </w:rPr>
        <w:t>Female</w:t>
      </w:r>
    </w:p>
    <w:p w14:paraId="280ED0EC" w14:textId="77777777" w:rsidR="0079201F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12179354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79201F" w:rsidRPr="00AD5BB9">
        <w:rPr>
          <w:szCs w:val="22"/>
        </w:rPr>
        <w:t>Transgender Female</w:t>
      </w:r>
      <w:r w:rsidR="0079201F">
        <w:rPr>
          <w:szCs w:val="22"/>
        </w:rPr>
        <w:t xml:space="preserve"> (MTF)</w:t>
      </w:r>
      <w:r w:rsidR="0079201F">
        <w:rPr>
          <w:szCs w:val="22"/>
        </w:rPr>
        <w:br/>
      </w:r>
      <w:sdt>
        <w:sdtPr>
          <w:rPr>
            <w:szCs w:val="22"/>
          </w:rPr>
          <w:id w:val="10931245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9201F">
        <w:rPr>
          <w:szCs w:val="22"/>
        </w:rPr>
        <w:t xml:space="preserve"> Male</w:t>
      </w:r>
    </w:p>
    <w:p w14:paraId="5B71AB19" w14:textId="77777777" w:rsidR="0079201F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-1989855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9201F">
        <w:rPr>
          <w:szCs w:val="22"/>
        </w:rPr>
        <w:t xml:space="preserve"> </w:t>
      </w:r>
      <w:r w:rsidR="0079201F" w:rsidRPr="00AD5BB9">
        <w:rPr>
          <w:szCs w:val="22"/>
        </w:rPr>
        <w:t>Transgender Male (FT</w:t>
      </w:r>
      <w:r w:rsidR="0079201F">
        <w:rPr>
          <w:szCs w:val="22"/>
        </w:rPr>
        <w:t>M)</w:t>
      </w:r>
    </w:p>
    <w:p w14:paraId="32BDD538" w14:textId="77777777" w:rsidR="0079201F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11116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79201F" w:rsidRPr="00AD5BB9">
        <w:rPr>
          <w:szCs w:val="22"/>
        </w:rPr>
        <w:t xml:space="preserve">Non-Binary </w:t>
      </w:r>
    </w:p>
    <w:p w14:paraId="37A997D7" w14:textId="77777777" w:rsidR="008B20A8" w:rsidRPr="00AD5BB9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-6670962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8B20A8" w:rsidRPr="00AD5BB9">
        <w:rPr>
          <w:szCs w:val="22"/>
        </w:rPr>
        <w:t>Prefer not to disclose</w:t>
      </w:r>
    </w:p>
    <w:p w14:paraId="0032EC6D" w14:textId="792B6BCF" w:rsidR="0079201F" w:rsidRDefault="00000000" w:rsidP="0079201F">
      <w:pPr>
        <w:spacing w:line="276" w:lineRule="auto"/>
        <w:rPr>
          <w:szCs w:val="22"/>
        </w:rPr>
      </w:pPr>
      <w:sdt>
        <w:sdtPr>
          <w:rPr>
            <w:szCs w:val="22"/>
          </w:rPr>
          <w:id w:val="7223387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73666D">
        <w:rPr>
          <w:szCs w:val="22"/>
        </w:rPr>
        <w:t xml:space="preserve"> </w:t>
      </w:r>
      <w:r w:rsidR="00CD6728">
        <w:rPr>
          <w:szCs w:val="22"/>
        </w:rPr>
        <w:t>Use another term</w:t>
      </w:r>
      <w:r w:rsidR="0073666D">
        <w:rPr>
          <w:szCs w:val="22"/>
        </w:rPr>
        <w:t xml:space="preserve">: </w:t>
      </w:r>
      <w:sdt>
        <w:sdtPr>
          <w:rPr>
            <w:szCs w:val="22"/>
          </w:rPr>
          <w:id w:val="-590392873"/>
          <w:placeholder>
            <w:docPart w:val="5D04E9C096E34F05ABDF939E62A94476"/>
          </w:placeholder>
          <w:showingPlcHdr/>
          <w:text/>
        </w:sdtPr>
        <w:sdtContent/>
      </w:sdt>
      <w:r w:rsidR="0073666D">
        <w:rPr>
          <w:szCs w:val="22"/>
        </w:rPr>
        <w:br/>
        <w:t xml:space="preserve">     </w:t>
      </w:r>
      <w:r w:rsidR="0079201F" w:rsidRPr="00AD5BB9">
        <w:rPr>
          <w:szCs w:val="22"/>
        </w:rPr>
        <w:tab/>
      </w:r>
    </w:p>
    <w:p w14:paraId="3CA4B27E" w14:textId="77777777" w:rsidR="008B20A8" w:rsidRDefault="008B20A8" w:rsidP="0079201F">
      <w:pPr>
        <w:pStyle w:val="Heading4"/>
        <w:rPr>
          <w:szCs w:val="22"/>
        </w:rPr>
        <w:sectPr w:rsidR="008B20A8" w:rsidSect="008B20A8">
          <w:type w:val="continuous"/>
          <w:pgSz w:w="11906" w:h="16838"/>
          <w:pgMar w:top="1985" w:right="1134" w:bottom="1701" w:left="1134" w:header="709" w:footer="748" w:gutter="0"/>
          <w:cols w:num="2" w:space="708"/>
          <w:titlePg/>
          <w:docGrid w:linePitch="360"/>
        </w:sectPr>
      </w:pPr>
    </w:p>
    <w:p w14:paraId="15605BA7" w14:textId="77777777" w:rsidR="009377CD" w:rsidRDefault="00992971" w:rsidP="00202CB6">
      <w:pPr>
        <w:pStyle w:val="Heading4"/>
        <w:rPr>
          <w:bCs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7F63316" wp14:editId="2B129169">
                <wp:simplePos x="0" y="0"/>
                <wp:positionH relativeFrom="column">
                  <wp:posOffset>-41910</wp:posOffset>
                </wp:positionH>
                <wp:positionV relativeFrom="paragraph">
                  <wp:posOffset>95885</wp:posOffset>
                </wp:positionV>
                <wp:extent cx="6202680" cy="0"/>
                <wp:effectExtent l="0" t="0" r="0" b="0"/>
                <wp:wrapNone/>
                <wp:docPr id="1125706878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392041" id="Straight Connector 2" o:spid="_x0000_s1026" style="position:absolute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3.3pt,7.55pt" to="485.1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  <w:r w:rsidR="002D5675" w:rsidRPr="002D5675">
        <w:rPr>
          <w:sz w:val="12"/>
          <w:szCs w:val="12"/>
        </w:rPr>
        <w:br/>
      </w:r>
      <w:r w:rsidR="007A1B31" w:rsidRPr="007A1B31">
        <w:rPr>
          <w:bCs/>
        </w:rPr>
        <w:t>Mobility / Sensory Impairment</w:t>
      </w:r>
    </w:p>
    <w:p w14:paraId="2CA8C94C" w14:textId="77777777" w:rsidR="007A1B31" w:rsidRDefault="00000000" w:rsidP="007A1B31">
      <w:sdt>
        <w:sdtPr>
          <w:id w:val="-4007630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73666D">
        <w:t xml:space="preserve"> </w:t>
      </w:r>
      <w:r w:rsidR="007A1B31">
        <w:t xml:space="preserve">Yes            </w:t>
      </w:r>
      <w:sdt>
        <w:sdtPr>
          <w:id w:val="-498574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73666D">
        <w:t xml:space="preserve"> </w:t>
      </w:r>
      <w:r w:rsidR="007A1B31">
        <w:t>No</w:t>
      </w:r>
    </w:p>
    <w:p w14:paraId="623F21DA" w14:textId="77777777" w:rsidR="002C57DB" w:rsidRDefault="002C57DB" w:rsidP="002C57DB">
      <w:pPr>
        <w:sectPr w:rsidR="002C57DB" w:rsidSect="002C57DB">
          <w:type w:val="continuous"/>
          <w:pgSz w:w="11906" w:h="16838"/>
          <w:pgMar w:top="1985" w:right="1134" w:bottom="1701" w:left="1134" w:header="709" w:footer="748" w:gutter="0"/>
          <w:cols w:space="708"/>
          <w:titlePg/>
          <w:docGrid w:linePitch="360"/>
        </w:sectPr>
      </w:pPr>
    </w:p>
    <w:p w14:paraId="2B029FB5" w14:textId="77777777" w:rsidR="002C57DB" w:rsidRPr="00021A18" w:rsidRDefault="00147F52" w:rsidP="002C57DB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2612863" wp14:editId="64571D21">
                <wp:simplePos x="0" y="0"/>
                <wp:positionH relativeFrom="column">
                  <wp:posOffset>-29845</wp:posOffset>
                </wp:positionH>
                <wp:positionV relativeFrom="paragraph">
                  <wp:posOffset>121285</wp:posOffset>
                </wp:positionV>
                <wp:extent cx="6202680" cy="0"/>
                <wp:effectExtent l="0" t="0" r="0" b="0"/>
                <wp:wrapNone/>
                <wp:docPr id="102007473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CEF870B" id="Straight Connector 2" o:spid="_x0000_s1026" style="position:absolute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35pt,9.55pt" to="486.05pt,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" strokecolor="#e1d7c6 [3206]" strokeweight="1pt">
                <v:stroke joinstyle="miter"/>
              </v:line>
            </w:pict>
          </mc:Fallback>
        </mc:AlternateContent>
      </w:r>
      <w:r w:rsidR="002C57DB" w:rsidRPr="00F36F59">
        <w:rPr>
          <w:sz w:val="12"/>
          <w:szCs w:val="12"/>
        </w:rPr>
        <w:br/>
      </w:r>
      <w:r w:rsidR="002C57DB" w:rsidRPr="008378A9">
        <w:t>Main language spoken</w:t>
      </w:r>
    </w:p>
    <w:p w14:paraId="1EB5B1BB" w14:textId="77777777" w:rsidR="002C57DB" w:rsidRDefault="00000000" w:rsidP="002C57DB">
      <w:sdt>
        <w:sdtPr>
          <w:id w:val="-481536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2C57DB">
        <w:t xml:space="preserve"> </w:t>
      </w:r>
      <w:r w:rsidR="002C57DB" w:rsidRPr="00021A18">
        <w:t>English</w:t>
      </w:r>
      <w:r w:rsidR="002C57DB">
        <w:t xml:space="preserve">       </w:t>
      </w:r>
      <w:sdt>
        <w:sdtPr>
          <w:id w:val="6635929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2C57DB">
        <w:t xml:space="preserve"> </w:t>
      </w:r>
      <w:r w:rsidR="002C57DB" w:rsidRPr="00021A18">
        <w:t xml:space="preserve">Other </w:t>
      </w:r>
    </w:p>
    <w:p w14:paraId="3B7017A5" w14:textId="77777777" w:rsidR="002C57DB" w:rsidRDefault="002C57DB" w:rsidP="002C57DB">
      <w:pPr>
        <w:pStyle w:val="Heading4"/>
      </w:pPr>
      <w:r w:rsidRPr="00373E2E">
        <w:rPr>
          <w:sz w:val="18"/>
          <w:szCs w:val="18"/>
        </w:rPr>
        <w:br/>
      </w:r>
      <w:r w:rsidRPr="008378A9">
        <w:t>Interpreter required</w:t>
      </w:r>
    </w:p>
    <w:p w14:paraId="5647DE12" w14:textId="77777777" w:rsidR="002C57DB" w:rsidRDefault="00000000" w:rsidP="002C57DB">
      <w:pPr>
        <w:sectPr w:rsidR="002C57DB" w:rsidSect="002C57DB">
          <w:type w:val="continuous"/>
          <w:pgSz w:w="11906" w:h="16838"/>
          <w:pgMar w:top="1985" w:right="1134" w:bottom="1701" w:left="1134" w:header="709" w:footer="748" w:gutter="0"/>
          <w:cols w:num="2" w:space="708"/>
          <w:titlePg/>
          <w:docGrid w:linePitch="360"/>
        </w:sectPr>
      </w:pPr>
      <w:sdt>
        <w:sdtPr>
          <w:id w:val="-3001449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73666D">
        <w:t xml:space="preserve"> </w:t>
      </w:r>
      <w:r w:rsidR="002C57DB" w:rsidRPr="00F36F59">
        <w:t>Yes</w:t>
      </w:r>
      <w:r w:rsidR="0073666D">
        <w:t xml:space="preserve"> </w:t>
      </w:r>
      <w:r w:rsidR="002C57DB">
        <w:t xml:space="preserve">           </w:t>
      </w:r>
      <w:sdt>
        <w:sdtPr>
          <w:id w:val="8130641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2C57DB">
        <w:t xml:space="preserve"> </w:t>
      </w:r>
      <w:r w:rsidR="002C57DB" w:rsidRPr="00F36F59">
        <w:t>No</w:t>
      </w:r>
    </w:p>
    <w:p w14:paraId="1E1F3D2C" w14:textId="77777777" w:rsidR="00D22686" w:rsidRPr="00D22686" w:rsidRDefault="00C4055C" w:rsidP="00202CB6">
      <w:pPr>
        <w:pStyle w:val="Heading4"/>
        <w:rPr>
          <w:rFonts w:eastAsia="Times New Roman"/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D05598C" wp14:editId="5149498B">
                <wp:simplePos x="0" y="0"/>
                <wp:positionH relativeFrom="column">
                  <wp:posOffset>-22860</wp:posOffset>
                </wp:positionH>
                <wp:positionV relativeFrom="paragraph">
                  <wp:posOffset>100330</wp:posOffset>
                </wp:positionV>
                <wp:extent cx="6202680" cy="0"/>
                <wp:effectExtent l="0" t="0" r="0" b="0"/>
                <wp:wrapNone/>
                <wp:docPr id="166723566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68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91E11C6" id="Straight Connector 2" o:spid="_x0000_s1026" style="position:absolute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8pt,7.9pt" to="486.6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" strokecolor="#e1d7c6 [3206]" strokeweight="1pt">
                <v:stroke joinstyle="miter"/>
              </v:line>
            </w:pict>
          </mc:Fallback>
        </mc:AlternateContent>
      </w:r>
    </w:p>
    <w:p w14:paraId="2F7A724A" w14:textId="77777777" w:rsidR="00FB0F46" w:rsidRDefault="00FB0F46" w:rsidP="00FB0F46">
      <w:pPr>
        <w:pStyle w:val="Heading4"/>
      </w:pPr>
      <w:r>
        <w:t>A</w:t>
      </w:r>
      <w:r w:rsidRPr="008378A9">
        <w:t>lternative contact</w:t>
      </w:r>
      <w:r>
        <w:t xml:space="preserve"> / </w:t>
      </w:r>
      <w:r w:rsidRPr="008378A9">
        <w:t>next of kin</w:t>
      </w:r>
    </w:p>
    <w:tbl>
      <w:tblPr>
        <w:tblStyle w:val="TableGrid"/>
        <w:tblW w:w="9493" w:type="dxa"/>
        <w:tblBorders>
          <w:top w:val="single" w:sz="4" w:space="0" w:color="E1D7C6" w:themeColor="accent3"/>
          <w:left w:val="single" w:sz="4" w:space="0" w:color="E1D7C6" w:themeColor="accent3"/>
          <w:bottom w:val="single" w:sz="4" w:space="0" w:color="E1D7C6" w:themeColor="accent3"/>
          <w:right w:val="single" w:sz="4" w:space="0" w:color="E1D7C6" w:themeColor="accent3"/>
          <w:insideH w:val="single" w:sz="4" w:space="0" w:color="E1D7C6" w:themeColor="accent3"/>
          <w:insideV w:val="single" w:sz="4" w:space="0" w:color="E1D7C6" w:themeColor="accent3"/>
        </w:tblBorders>
        <w:tblCellMar>
          <w:right w:w="0" w:type="dxa"/>
        </w:tblCellMar>
        <w:tblLook w:val="04A0" w:firstRow="1" w:lastRow="0" w:firstColumn="1" w:lastColumn="0" w:noHBand="0" w:noVBand="1"/>
      </w:tblPr>
      <w:tblGrid>
        <w:gridCol w:w="988"/>
        <w:gridCol w:w="3969"/>
        <w:gridCol w:w="1417"/>
        <w:gridCol w:w="3119"/>
      </w:tblGrid>
      <w:tr w:rsidR="00CD2F32" w:rsidRPr="00A31075" w14:paraId="29DED9F6" w14:textId="77777777" w:rsidTr="00CD2F32">
        <w:tc>
          <w:tcPr>
            <w:tcW w:w="988" w:type="dxa"/>
            <w:shd w:val="clear" w:color="auto" w:fill="F3EFE8" w:themeFill="accent4"/>
          </w:tcPr>
          <w:p w14:paraId="077F484B" w14:textId="77777777" w:rsidR="00CD2F32" w:rsidRPr="00A31075" w:rsidRDefault="00CD2F32" w:rsidP="00CD2F32">
            <w:r w:rsidRPr="00A31075">
              <w:t>Name</w:t>
            </w:r>
          </w:p>
        </w:tc>
        <w:tc>
          <w:tcPr>
            <w:tcW w:w="3969" w:type="dxa"/>
          </w:tcPr>
          <w:p w14:paraId="39051CB2" w14:textId="6E524D28" w:rsidR="00CD2F32" w:rsidRPr="00A31075" w:rsidRDefault="00000000" w:rsidP="00CD2F32">
            <w:sdt>
              <w:sdtPr>
                <w:id w:val="-503210242"/>
                <w:placeholder>
                  <w:docPart w:val="0A598BC35FEA4D7CBDCB59ABB7822E2C"/>
                </w:placeholder>
                <w:showingPlcHdr/>
                <w:text/>
              </w:sdtPr>
              <w:sdtContent/>
            </w:sdt>
          </w:p>
        </w:tc>
        <w:tc>
          <w:tcPr>
            <w:tcW w:w="1417" w:type="dxa"/>
            <w:shd w:val="clear" w:color="auto" w:fill="F3EFE8" w:themeFill="accent4"/>
          </w:tcPr>
          <w:p w14:paraId="142A9C07" w14:textId="77777777" w:rsidR="00CD2F32" w:rsidRPr="00A31075" w:rsidRDefault="00CD2F32" w:rsidP="00CD2F32">
            <w:r>
              <w:t xml:space="preserve">Relationship </w:t>
            </w:r>
          </w:p>
        </w:tc>
        <w:tc>
          <w:tcPr>
            <w:tcW w:w="3119" w:type="dxa"/>
          </w:tcPr>
          <w:p w14:paraId="7672B83D" w14:textId="6E574CFF" w:rsidR="00CD2F32" w:rsidRPr="00A31075" w:rsidRDefault="00000000" w:rsidP="00CD2F32">
            <w:sdt>
              <w:sdtPr>
                <w:id w:val="-514463036"/>
                <w:placeholder>
                  <w:docPart w:val="085AB5A5C11748D195528F29374FDD3C"/>
                </w:placeholder>
                <w:showingPlcHdr/>
                <w:text/>
              </w:sdtPr>
              <w:sdtContent/>
            </w:sdt>
          </w:p>
        </w:tc>
      </w:tr>
      <w:tr w:rsidR="00CD2F32" w:rsidRPr="00A31075" w14:paraId="21A7FC0F" w14:textId="77777777" w:rsidTr="00CD2F32">
        <w:trPr>
          <w:trHeight w:val="139"/>
        </w:trPr>
        <w:tc>
          <w:tcPr>
            <w:tcW w:w="988" w:type="dxa"/>
            <w:shd w:val="clear" w:color="auto" w:fill="F3EFE8" w:themeFill="accent4"/>
          </w:tcPr>
          <w:p w14:paraId="655C834A" w14:textId="77777777" w:rsidR="00CD2F32" w:rsidRPr="00A31075" w:rsidRDefault="00CD2F32" w:rsidP="00CD2F32">
            <w:r>
              <w:t>Phone</w:t>
            </w:r>
          </w:p>
        </w:tc>
        <w:tc>
          <w:tcPr>
            <w:tcW w:w="3969" w:type="dxa"/>
          </w:tcPr>
          <w:p w14:paraId="29258E51" w14:textId="3169EA44" w:rsidR="00CD2F32" w:rsidRPr="00A31075" w:rsidRDefault="00000000" w:rsidP="00CD2F32">
            <w:sdt>
              <w:sdtPr>
                <w:id w:val="-1071497411"/>
                <w:placeholder>
                  <w:docPart w:val="EEE0B717ED584D0DA99218832DDC93F2"/>
                </w:placeholder>
                <w:showingPlcHdr/>
                <w:text/>
              </w:sdtPr>
              <w:sdtContent/>
            </w:sdt>
          </w:p>
        </w:tc>
        <w:tc>
          <w:tcPr>
            <w:tcW w:w="1417" w:type="dxa"/>
            <w:shd w:val="clear" w:color="auto" w:fill="F3EFE8" w:themeFill="accent4"/>
          </w:tcPr>
          <w:p w14:paraId="20D18A80" w14:textId="77777777" w:rsidR="00CD2F32" w:rsidRPr="00A31075" w:rsidRDefault="00CD2F32" w:rsidP="00CD2F32">
            <w:r>
              <w:t xml:space="preserve">Mobile </w:t>
            </w:r>
          </w:p>
        </w:tc>
        <w:tc>
          <w:tcPr>
            <w:tcW w:w="3119" w:type="dxa"/>
          </w:tcPr>
          <w:p w14:paraId="1223B04B" w14:textId="5F58C907" w:rsidR="00CD2F32" w:rsidRPr="00F961DA" w:rsidRDefault="00000000" w:rsidP="00CD2F32">
            <w:sdt>
              <w:sdtPr>
                <w:id w:val="614104300"/>
                <w:placeholder>
                  <w:docPart w:val="4B91A60AEE174BE2AA4C5E21FBD7E532"/>
                </w:placeholder>
                <w:showingPlcHdr/>
                <w:text/>
              </w:sdtPr>
              <w:sdtContent/>
            </w:sdt>
          </w:p>
        </w:tc>
      </w:tr>
    </w:tbl>
    <w:p w14:paraId="447D9434" w14:textId="77777777" w:rsidR="00F22D63" w:rsidRDefault="00F22D63" w:rsidP="00AD351C">
      <w:pPr>
        <w:ind w:firstLine="720"/>
      </w:pPr>
    </w:p>
    <w:p w14:paraId="20AB770B" w14:textId="77777777" w:rsidR="00487DE5" w:rsidRDefault="00487DE5" w:rsidP="00202CB6">
      <w:pPr>
        <w:pStyle w:val="Heading4"/>
        <w:rPr>
          <w:rFonts w:ascii="Goldplay SemiBold" w:hAnsi="Goldplay SemiBold"/>
          <w:bCs/>
          <w:iCs w:val="0"/>
          <w:color w:val="DC5E33" w:themeColor="background2"/>
          <w:sz w:val="28"/>
          <w:szCs w:val="28"/>
        </w:rPr>
      </w:pPr>
      <w:r w:rsidRPr="00487DE5">
        <w:rPr>
          <w:rFonts w:ascii="Goldplay SemiBold" w:hAnsi="Goldplay SemiBold"/>
          <w:bCs/>
          <w:iCs w:val="0"/>
          <w:color w:val="DC5E33" w:themeColor="background2"/>
          <w:sz w:val="28"/>
          <w:szCs w:val="28"/>
        </w:rPr>
        <w:lastRenderedPageBreak/>
        <w:t>Reason for Referral</w:t>
      </w:r>
    </w:p>
    <w:p w14:paraId="6D02A6E7" w14:textId="77777777" w:rsidR="00713DC0" w:rsidRDefault="00000000" w:rsidP="00F77F87">
      <w:sdt>
        <w:sdtPr>
          <w:id w:val="-10727361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73666D">
        <w:t xml:space="preserve"> </w:t>
      </w:r>
      <w:r w:rsidR="00C7710D" w:rsidRPr="00C7710D">
        <w:t xml:space="preserve">Mental Health Care Plan </w:t>
      </w:r>
      <w:r w:rsidR="00C7710D">
        <w:t>a</w:t>
      </w:r>
      <w:r w:rsidR="00C7710D" w:rsidRPr="00C7710D">
        <w:t>ttached</w:t>
      </w:r>
      <w:r w:rsidR="00F77F87" w:rsidRPr="00F77F87">
        <w:t xml:space="preserve"> </w:t>
      </w:r>
      <w:r w:rsidR="004C4854">
        <w:t xml:space="preserve">         </w:t>
      </w:r>
      <w:sdt>
        <w:sdtPr>
          <w:id w:val="-1317569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4C4854">
        <w:t xml:space="preserve"> </w:t>
      </w:r>
      <w:proofErr w:type="gramStart"/>
      <w:r w:rsidR="00C7710D" w:rsidRPr="00C7710D">
        <w:t xml:space="preserve">90 </w:t>
      </w:r>
      <w:r w:rsidR="00C7710D">
        <w:t>d</w:t>
      </w:r>
      <w:r w:rsidR="00C7710D" w:rsidRPr="00C7710D">
        <w:t>ay</w:t>
      </w:r>
      <w:proofErr w:type="gramEnd"/>
      <w:r w:rsidR="00C7710D" w:rsidRPr="00C7710D">
        <w:t xml:space="preserve"> GP review booked with patient</w:t>
      </w:r>
    </w:p>
    <w:p w14:paraId="19C9D7D1" w14:textId="77777777" w:rsidR="009A4D02" w:rsidRPr="00650BA8" w:rsidRDefault="00B556CE" w:rsidP="009A4D02">
      <w:pPr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9732BD" wp14:editId="5A823CF3">
                <wp:simplePos x="0" y="0"/>
                <wp:positionH relativeFrom="column">
                  <wp:posOffset>0</wp:posOffset>
                </wp:positionH>
                <wp:positionV relativeFrom="paragraph">
                  <wp:posOffset>87630</wp:posOffset>
                </wp:positionV>
                <wp:extent cx="5991225" cy="0"/>
                <wp:effectExtent l="0" t="0" r="0" b="0"/>
                <wp:wrapNone/>
                <wp:docPr id="308516611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E206AC" id="Straight Connector 2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9pt" to="471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RRc3FN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</w:p>
    <w:p w14:paraId="6F6935FA" w14:textId="77777777" w:rsidR="00924598" w:rsidRDefault="00650BA8" w:rsidP="00650BA8">
      <w:pPr>
        <w:pStyle w:val="Heading4"/>
      </w:pPr>
      <w:r w:rsidRPr="00650BA8">
        <w:rPr>
          <w:rFonts w:eastAsia="Times New Roman"/>
        </w:rPr>
        <w:t>Primary Diagnosis</w:t>
      </w:r>
    </w:p>
    <w:sdt>
      <w:sdtPr>
        <w:rPr>
          <w:b/>
          <w:bCs/>
        </w:rPr>
        <w:id w:val="-2083511708"/>
        <w:placeholder>
          <w:docPart w:val="A146465FB358442C925B40E5745A52B7"/>
        </w:placeholder>
        <w:showingPlcHdr/>
        <w:text/>
      </w:sdtPr>
      <w:sdtContent>
        <w:p w14:paraId="3248BBD8" w14:textId="0B719450" w:rsidR="00924598" w:rsidRDefault="00000000" w:rsidP="009A4D02">
          <w:pPr>
            <w:rPr>
              <w:b/>
              <w:bCs/>
            </w:rPr>
          </w:pPr>
        </w:p>
      </w:sdtContent>
    </w:sdt>
    <w:p w14:paraId="2B5B2968" w14:textId="77777777" w:rsidR="00924598" w:rsidRPr="00924598" w:rsidRDefault="005E6C1E" w:rsidP="009A4D02">
      <w:pPr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1690A45" wp14:editId="45BBEAA8">
                <wp:simplePos x="0" y="0"/>
                <wp:positionH relativeFrom="column">
                  <wp:posOffset>3810</wp:posOffset>
                </wp:positionH>
                <wp:positionV relativeFrom="paragraph">
                  <wp:posOffset>98425</wp:posOffset>
                </wp:positionV>
                <wp:extent cx="5991225" cy="0"/>
                <wp:effectExtent l="0" t="0" r="0" b="0"/>
                <wp:wrapNone/>
                <wp:docPr id="11848121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DFFE09" id="Straight Connector 2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7.75pt" to="472.05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" strokecolor="#e1d7c6 [3206]" strokeweight="1pt">
                <v:stroke joinstyle="miter"/>
              </v:line>
            </w:pict>
          </mc:Fallback>
        </mc:AlternateContent>
      </w:r>
    </w:p>
    <w:p w14:paraId="63504FC0" w14:textId="1AC08FAC" w:rsidR="00AD351C" w:rsidRDefault="000B6315" w:rsidP="00AD351C">
      <w:r w:rsidRPr="000B6315">
        <w:rPr>
          <w:rFonts w:eastAsiaTheme="majorEastAsia" w:cstheme="majorBidi"/>
          <w:b/>
          <w:bCs/>
          <w:iCs/>
          <w:color w:val="045571" w:themeColor="text1"/>
        </w:rPr>
        <w:t>Secondary Diagnosis</w:t>
      </w:r>
      <w:r>
        <w:rPr>
          <w:rFonts w:eastAsiaTheme="majorEastAsia" w:cstheme="majorBidi"/>
          <w:b/>
          <w:bCs/>
          <w:iCs/>
          <w:color w:val="045571" w:themeColor="text1"/>
        </w:rPr>
        <w:br/>
      </w:r>
      <w:sdt>
        <w:sdtPr>
          <w:id w:val="16592729"/>
          <w:placeholder>
            <w:docPart w:val="A146465FB358442C925B40E5745A52B7"/>
          </w:placeholder>
          <w:showingPlcHdr/>
          <w:text/>
        </w:sdtPr>
        <w:sdtContent/>
      </w:sdt>
    </w:p>
    <w:p w14:paraId="1B1051D8" w14:textId="77777777" w:rsidR="00AD351C" w:rsidRPr="000B6315" w:rsidRDefault="002D66DC" w:rsidP="00AD351C">
      <w:pPr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52616F5" wp14:editId="314B8C5F">
                <wp:simplePos x="0" y="0"/>
                <wp:positionH relativeFrom="column">
                  <wp:posOffset>0</wp:posOffset>
                </wp:positionH>
                <wp:positionV relativeFrom="paragraph">
                  <wp:posOffset>104775</wp:posOffset>
                </wp:positionV>
                <wp:extent cx="5991225" cy="0"/>
                <wp:effectExtent l="0" t="0" r="0" b="0"/>
                <wp:wrapNone/>
                <wp:docPr id="102283110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F35160" id="Straight Connector 2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8.25pt" to="471.7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" strokecolor="#e1d7c6 [3206]" strokeweight="1pt">
                <v:stroke joinstyle="miter"/>
              </v:line>
            </w:pict>
          </mc:Fallback>
        </mc:AlternateContent>
      </w:r>
    </w:p>
    <w:p w14:paraId="5C207DD2" w14:textId="68548190" w:rsidR="00AD351C" w:rsidRPr="00441A97" w:rsidRDefault="00386F13" w:rsidP="00AD351C">
      <w:r w:rsidRPr="00386F13">
        <w:rPr>
          <w:rFonts w:eastAsiaTheme="majorEastAsia" w:cstheme="majorBidi"/>
          <w:b/>
          <w:bCs/>
          <w:iCs/>
          <w:color w:val="045571" w:themeColor="text1"/>
        </w:rPr>
        <w:t>Medications</w:t>
      </w:r>
      <w:r>
        <w:rPr>
          <w:rFonts w:eastAsiaTheme="majorEastAsia" w:cstheme="majorBidi"/>
          <w:b/>
          <w:bCs/>
          <w:iCs/>
          <w:color w:val="045571" w:themeColor="text1"/>
        </w:rPr>
        <w:br/>
      </w:r>
      <w:sdt>
        <w:sdtPr>
          <w:id w:val="-1589775498"/>
          <w:placeholder>
            <w:docPart w:val="A146465FB358442C925B40E5745A52B7"/>
          </w:placeholder>
          <w:showingPlcHdr/>
          <w:text/>
        </w:sdtPr>
        <w:sdtContent/>
      </w:sdt>
    </w:p>
    <w:p w14:paraId="6587BD86" w14:textId="77777777" w:rsidR="00AD351C" w:rsidRPr="00386F13" w:rsidRDefault="002D66DC" w:rsidP="00AD351C">
      <w:pPr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54EA69" wp14:editId="66B18613">
                <wp:simplePos x="0" y="0"/>
                <wp:positionH relativeFrom="column">
                  <wp:posOffset>-24765</wp:posOffset>
                </wp:positionH>
                <wp:positionV relativeFrom="paragraph">
                  <wp:posOffset>91440</wp:posOffset>
                </wp:positionV>
                <wp:extent cx="5991225" cy="0"/>
                <wp:effectExtent l="0" t="0" r="0" b="0"/>
                <wp:wrapNone/>
                <wp:docPr id="737037903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3B4E26" id="Straight Connector 2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95pt,7.2pt" to="469.8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</w:p>
    <w:p w14:paraId="237EAE86" w14:textId="77777777" w:rsidR="00333A68" w:rsidRDefault="007F0255" w:rsidP="005E29AC">
      <w:r w:rsidRPr="007F0255">
        <w:rPr>
          <w:rFonts w:eastAsiaTheme="majorEastAsia" w:cstheme="majorBidi"/>
          <w:b/>
          <w:bCs/>
          <w:iCs/>
          <w:color w:val="045571" w:themeColor="text1"/>
        </w:rPr>
        <w:t>Known Risks</w:t>
      </w:r>
      <w:r>
        <w:rPr>
          <w:rFonts w:eastAsiaTheme="majorEastAsia" w:cstheme="majorBidi"/>
          <w:b/>
          <w:bCs/>
          <w:iCs/>
          <w:color w:val="045571" w:themeColor="text1"/>
        </w:rPr>
        <w:br/>
      </w:r>
      <w:sdt>
        <w:sdtPr>
          <w:id w:val="-4363692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Pr="005E29AC">
        <w:t>Risk of suicide</w:t>
      </w:r>
      <w:r w:rsidR="005E29AC" w:rsidRPr="005E29AC">
        <w:t xml:space="preserve">            </w:t>
      </w:r>
      <w:sdt>
        <w:sdtPr>
          <w:id w:val="14045665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322B25" w:rsidRPr="005E29AC">
        <w:rPr>
          <w:rFonts w:eastAsiaTheme="majorEastAsia"/>
        </w:rPr>
        <w:t>Risk of harm to self</w:t>
      </w:r>
      <w:r w:rsidR="005E29AC" w:rsidRPr="005E29AC">
        <w:t xml:space="preserve">            </w:t>
      </w:r>
      <w:sdt>
        <w:sdtPr>
          <w:id w:val="3017439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666D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322B25" w:rsidRPr="005E29AC">
        <w:rPr>
          <w:rFonts w:eastAsiaTheme="majorEastAsia"/>
        </w:rPr>
        <w:t>Risk of harm to others</w:t>
      </w:r>
    </w:p>
    <w:p w14:paraId="4DFA1349" w14:textId="77777777" w:rsidR="00382246" w:rsidRDefault="00382246" w:rsidP="005E29AC">
      <w:r>
        <w:t>Other risks/comments</w:t>
      </w:r>
      <w:r w:rsidR="007A6BD3">
        <w:t>:</w:t>
      </w:r>
    </w:p>
    <w:sdt>
      <w:sdtPr>
        <w:id w:val="-202403908"/>
        <w:placeholder>
          <w:docPart w:val="A146465FB358442C925B40E5745A52B7"/>
        </w:placeholder>
        <w:showingPlcHdr/>
        <w:text/>
      </w:sdtPr>
      <w:sdtContent>
        <w:p w14:paraId="0DC2B1BD" w14:textId="0CFB677A" w:rsidR="00382246" w:rsidRDefault="00000000" w:rsidP="005E29AC"/>
      </w:sdtContent>
    </w:sdt>
    <w:p w14:paraId="01294774" w14:textId="77777777" w:rsidR="002A595E" w:rsidRDefault="00793BAF" w:rsidP="00202CB6">
      <w:pPr>
        <w:pStyle w:val="Heading4"/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3716F21" wp14:editId="71C111DD">
                <wp:simplePos x="0" y="0"/>
                <wp:positionH relativeFrom="column">
                  <wp:posOffset>-11430</wp:posOffset>
                </wp:positionH>
                <wp:positionV relativeFrom="paragraph">
                  <wp:posOffset>122555</wp:posOffset>
                </wp:positionV>
                <wp:extent cx="5991225" cy="0"/>
                <wp:effectExtent l="0" t="0" r="0" b="0"/>
                <wp:wrapNone/>
                <wp:docPr id="893037295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9D4B21" id="Straight Connector 2" o:spid="_x0000_s1026" style="position:absolute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9.65pt" to="470.8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  <w:r w:rsidR="003B116E" w:rsidRPr="003B116E">
        <w:rPr>
          <w:sz w:val="12"/>
          <w:szCs w:val="12"/>
        </w:rPr>
        <w:br/>
      </w:r>
      <w:r w:rsidR="00475A54" w:rsidRPr="00475A54">
        <w:rPr>
          <w:bCs/>
        </w:rPr>
        <w:t>Any attempts at suicide in the last 6 months?</w:t>
      </w:r>
    </w:p>
    <w:p w14:paraId="27A6CB90" w14:textId="77777777" w:rsidR="003B116E" w:rsidRDefault="00000000" w:rsidP="002A595E">
      <w:sdt>
        <w:sdtPr>
          <w:id w:val="-1066878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3B116E" w:rsidRPr="002A595E">
        <w:t xml:space="preserve">Yes, </w:t>
      </w:r>
      <w:r w:rsidR="008807E9" w:rsidRPr="002A595E">
        <w:t xml:space="preserve">please </w:t>
      </w:r>
      <w:r w:rsidR="00475A54">
        <w:t xml:space="preserve">provide </w:t>
      </w:r>
      <w:r w:rsidR="00AA54A1" w:rsidRPr="002A595E">
        <w:t>details</w:t>
      </w:r>
      <w:r w:rsidR="003B116E" w:rsidRPr="002A595E">
        <w:t xml:space="preserve">            </w:t>
      </w:r>
      <w:sdt>
        <w:sdtPr>
          <w:id w:val="17268672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3B116E" w:rsidRPr="002A595E">
        <w:t>No</w:t>
      </w:r>
    </w:p>
    <w:sdt>
      <w:sdtPr>
        <w:id w:val="1223178885"/>
        <w:placeholder>
          <w:docPart w:val="A146465FB358442C925B40E5745A52B7"/>
        </w:placeholder>
        <w:showingPlcHdr/>
        <w:text/>
      </w:sdtPr>
      <w:sdtContent>
        <w:p w14:paraId="44DC2369" w14:textId="23BD77F5" w:rsidR="003B116E" w:rsidRPr="00441A97" w:rsidRDefault="00000000" w:rsidP="003B116E"/>
      </w:sdtContent>
    </w:sdt>
    <w:p w14:paraId="4C475F27" w14:textId="77777777" w:rsidR="001D2441" w:rsidRPr="001D2441" w:rsidRDefault="008A492D" w:rsidP="00AD351C">
      <w:pPr>
        <w:rPr>
          <w:sz w:val="12"/>
          <w:szCs w:val="12"/>
        </w:rPr>
      </w:pPr>
      <w:r>
        <w:rPr>
          <w:noProof/>
          <w:sz w:val="12"/>
          <w:szCs w:val="12"/>
          <w14:ligatures w14:val="standardContextual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6D73310" wp14:editId="58CEB651">
                <wp:simplePos x="0" y="0"/>
                <wp:positionH relativeFrom="column">
                  <wp:posOffset>-11430</wp:posOffset>
                </wp:positionH>
                <wp:positionV relativeFrom="paragraph">
                  <wp:posOffset>90805</wp:posOffset>
                </wp:positionV>
                <wp:extent cx="5991225" cy="0"/>
                <wp:effectExtent l="0" t="0" r="0" b="0"/>
                <wp:wrapNone/>
                <wp:docPr id="72790354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91225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accent3"/>
                        </a:lnRef>
                        <a:fillRef idx="0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D4E1EB2" id="Straight Connector 2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pt,7.15pt" to="470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" strokecolor="#e1d7c6 [3206]" strokeweight="1pt">
                <v:stroke joinstyle="miter"/>
              </v:line>
            </w:pict>
          </mc:Fallback>
        </mc:AlternateContent>
      </w:r>
    </w:p>
    <w:p w14:paraId="691A41D1" w14:textId="77777777" w:rsidR="001D2441" w:rsidRDefault="001D2441" w:rsidP="001D2441">
      <w:pPr>
        <w:pStyle w:val="Heading4"/>
      </w:pPr>
      <w:r w:rsidRPr="001D2441">
        <w:rPr>
          <w:bCs/>
        </w:rPr>
        <w:t>History of self harm/harm to others</w:t>
      </w:r>
      <w:r w:rsidRPr="00475A54">
        <w:rPr>
          <w:bCs/>
        </w:rPr>
        <w:t>?</w:t>
      </w:r>
    </w:p>
    <w:p w14:paraId="2F5BE949" w14:textId="77777777" w:rsidR="001D2441" w:rsidRDefault="00000000" w:rsidP="001D2441">
      <w:sdt>
        <w:sdtPr>
          <w:id w:val="-192069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1D2441" w:rsidRPr="002A595E">
        <w:t xml:space="preserve">Yes, please </w:t>
      </w:r>
      <w:r w:rsidR="001D2441">
        <w:t xml:space="preserve">provide </w:t>
      </w:r>
      <w:r w:rsidR="001D2441" w:rsidRPr="002A595E">
        <w:t xml:space="preserve">details            </w:t>
      </w:r>
      <w:sdt>
        <w:sdtPr>
          <w:id w:val="-574901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1D2441" w:rsidRPr="002A595E">
        <w:t>No</w:t>
      </w:r>
    </w:p>
    <w:sdt>
      <w:sdtPr>
        <w:id w:val="1965610711"/>
        <w:placeholder>
          <w:docPart w:val="A146465FB358442C925B40E5745A52B7"/>
        </w:placeholder>
        <w:showingPlcHdr/>
        <w:text/>
      </w:sdtPr>
      <w:sdtContent>
        <w:p w14:paraId="741160BF" w14:textId="36AFB42B" w:rsidR="001D2441" w:rsidRPr="00441A97" w:rsidRDefault="00000000" w:rsidP="001D2441"/>
      </w:sdtContent>
    </w:sdt>
    <w:p w14:paraId="59B96750" w14:textId="77777777" w:rsidR="00800722" w:rsidRDefault="000D7432" w:rsidP="0091654F">
      <w:pPr>
        <w:pStyle w:val="Heading3"/>
      </w:pPr>
      <w:r>
        <w:br/>
      </w:r>
      <w:r w:rsidR="0024632F">
        <w:t xml:space="preserve">Patient </w:t>
      </w:r>
      <w:r w:rsidR="00800722">
        <w:t>Consent</w:t>
      </w:r>
      <w:r w:rsidR="0018377C">
        <w:br/>
      </w:r>
    </w:p>
    <w:p w14:paraId="38BD3F81" w14:textId="77777777" w:rsidR="00097764" w:rsidRDefault="00000000" w:rsidP="000D7432">
      <w:pPr>
        <w:ind w:left="284" w:hanging="284"/>
      </w:pPr>
      <w:sdt>
        <w:sdtPr>
          <w:id w:val="17791340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097764" w:rsidRPr="00097764">
        <w:t>I confirm that I have discussed this program with my patient, and that I have obtained their consent for this</w:t>
      </w:r>
      <w:r w:rsidR="00097764">
        <w:t xml:space="preserve"> </w:t>
      </w:r>
      <w:r w:rsidR="00097764" w:rsidRPr="00097764">
        <w:t>referral</w:t>
      </w:r>
    </w:p>
    <w:p w14:paraId="4F3A10BA" w14:textId="77777777" w:rsidR="0018377C" w:rsidRPr="00097764" w:rsidRDefault="0018377C" w:rsidP="000D6F45">
      <w:pPr>
        <w:ind w:left="426"/>
      </w:pPr>
    </w:p>
    <w:p w14:paraId="01A099BF" w14:textId="77777777" w:rsidR="00097764" w:rsidRDefault="00000000" w:rsidP="000D7432">
      <w:pPr>
        <w:ind w:left="426" w:hanging="426"/>
      </w:pPr>
      <w:sdt>
        <w:sdtPr>
          <w:id w:val="-191925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097764" w:rsidRPr="00097764">
        <w:t>I confirm they consent for voicemail to be left on contact numbers provided</w:t>
      </w:r>
    </w:p>
    <w:p w14:paraId="0936F6A1" w14:textId="77777777" w:rsidR="0018377C" w:rsidRPr="00097764" w:rsidRDefault="0018377C" w:rsidP="000D6F45">
      <w:pPr>
        <w:ind w:left="426"/>
      </w:pPr>
    </w:p>
    <w:p w14:paraId="1CA0217C" w14:textId="77777777" w:rsidR="00755E90" w:rsidRPr="000D7432" w:rsidRDefault="00000000" w:rsidP="000D7432">
      <w:pPr>
        <w:ind w:left="284" w:hanging="284"/>
      </w:pPr>
      <w:sdt>
        <w:sdtPr>
          <w:id w:val="-6928492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432">
            <w:rPr>
              <w:rFonts w:ascii="MS Gothic" w:eastAsia="MS Gothic" w:hAnsi="MS Gothic" w:hint="eastAsia"/>
            </w:rPr>
            <w:t>☐</w:t>
          </w:r>
        </w:sdtContent>
      </w:sdt>
      <w:r w:rsidR="000D7432">
        <w:t xml:space="preserve"> </w:t>
      </w:r>
      <w:r w:rsidR="00097764" w:rsidRPr="00097764">
        <w:t xml:space="preserve">I confirm I have discussed the option for de-identified </w:t>
      </w:r>
      <w:proofErr w:type="gramStart"/>
      <w:r w:rsidR="00097764" w:rsidRPr="00097764">
        <w:t>data</w:t>
      </w:r>
      <w:proofErr w:type="gramEnd"/>
      <w:r w:rsidR="00097764" w:rsidRPr="00097764">
        <w:t xml:space="preserve"> and they consent to their information being</w:t>
      </w:r>
      <w:r w:rsidR="0018377C">
        <w:t xml:space="preserve"> </w:t>
      </w:r>
      <w:r w:rsidR="00097764" w:rsidRPr="00097764">
        <w:t>provided to the Department of Health to be used for statistical and evaluation purposes designed to</w:t>
      </w:r>
      <w:r w:rsidR="0018377C">
        <w:t xml:space="preserve"> </w:t>
      </w:r>
      <w:r w:rsidR="00097764" w:rsidRPr="00097764">
        <w:t>improve mental health services in Australia. I have explained to the patient that this include</w:t>
      </w:r>
      <w:r w:rsidR="0018377C">
        <w:t>s</w:t>
      </w:r>
      <w:r w:rsidR="00097764" w:rsidRPr="00097764">
        <w:t xml:space="preserve"> details</w:t>
      </w:r>
      <w:r w:rsidR="0018377C">
        <w:t xml:space="preserve"> </w:t>
      </w:r>
      <w:r w:rsidR="00097764" w:rsidRPr="00097764">
        <w:t xml:space="preserve">about them such as date of birth, gender and types of services they use but </w:t>
      </w:r>
      <w:r w:rsidR="0071131B">
        <w:t xml:space="preserve">does </w:t>
      </w:r>
      <w:r w:rsidR="00097764" w:rsidRPr="00097764">
        <w:t>not include their name,</w:t>
      </w:r>
      <w:r w:rsidR="0071131B">
        <w:t xml:space="preserve"> </w:t>
      </w:r>
      <w:r w:rsidR="00097764" w:rsidRPr="00097764">
        <w:t xml:space="preserve">address or Medicare number. I have explained that their information </w:t>
      </w:r>
      <w:r w:rsidR="0071131B">
        <w:t>is</w:t>
      </w:r>
      <w:r w:rsidR="00097764" w:rsidRPr="00097764">
        <w:t xml:space="preserve"> not provided to the Department</w:t>
      </w:r>
      <w:r w:rsidR="000D6F45">
        <w:t xml:space="preserve"> </w:t>
      </w:r>
      <w:r w:rsidR="00097764" w:rsidRPr="00097764">
        <w:t>of Health if they do not give their consent.</w:t>
      </w:r>
      <w:r w:rsidR="000D7432">
        <w:br/>
      </w:r>
    </w:p>
    <w:p w14:paraId="46314A5B" w14:textId="77777777" w:rsidR="000D6F45" w:rsidRPr="000D6F45" w:rsidRDefault="000D6F45" w:rsidP="000D6F45">
      <w:pPr>
        <w:rPr>
          <w:rFonts w:cs="Segoe UI"/>
          <w:b/>
          <w:bCs/>
          <w:spacing w:val="-6"/>
          <w:szCs w:val="22"/>
        </w:rPr>
      </w:pPr>
      <w:r w:rsidRPr="000D6F45">
        <w:rPr>
          <w:rFonts w:cs="Segoe UI"/>
          <w:b/>
          <w:bCs/>
          <w:spacing w:val="-6"/>
          <w:szCs w:val="22"/>
        </w:rPr>
        <w:t xml:space="preserve">To submit please email completed form, along with required documents, to </w:t>
      </w:r>
      <w:proofErr w:type="gramStart"/>
      <w:r w:rsidRPr="000D6F45">
        <w:rPr>
          <w:rFonts w:cs="Segoe UI"/>
          <w:b/>
          <w:bCs/>
          <w:spacing w:val="-6"/>
          <w:szCs w:val="22"/>
        </w:rPr>
        <w:t>our</w:t>
      </w:r>
      <w:proofErr w:type="gramEnd"/>
    </w:p>
    <w:p w14:paraId="6BFE5F02" w14:textId="77777777" w:rsidR="00800722" w:rsidRPr="00755E90" w:rsidRDefault="000D6F45" w:rsidP="000D6F45">
      <w:pPr>
        <w:rPr>
          <w:rFonts w:cs="Segoe UI"/>
          <w:szCs w:val="22"/>
        </w:rPr>
      </w:pPr>
      <w:r w:rsidRPr="00755E90">
        <w:rPr>
          <w:rFonts w:cs="Segoe UI"/>
          <w:b/>
          <w:bCs/>
          <w:spacing w:val="-6"/>
          <w:szCs w:val="22"/>
        </w:rPr>
        <w:t>Intake Officer at intake@rw.org.au or via fax to 08 9258 3090</w:t>
      </w:r>
    </w:p>
    <w:sectPr w:rsidR="00800722" w:rsidRPr="00755E90" w:rsidSect="003C1192">
      <w:type w:val="continuous"/>
      <w:pgSz w:w="11906" w:h="16838"/>
      <w:pgMar w:top="1985" w:right="1134" w:bottom="1701" w:left="1134" w:header="709" w:footer="7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F20C9" w14:textId="77777777" w:rsidR="00305C7A" w:rsidRDefault="00305C7A" w:rsidP="009D5E7E">
      <w:r>
        <w:separator/>
      </w:r>
    </w:p>
  </w:endnote>
  <w:endnote w:type="continuationSeparator" w:id="0">
    <w:p w14:paraId="2DA0AFB1" w14:textId="77777777" w:rsidR="00305C7A" w:rsidRDefault="00305C7A" w:rsidP="009D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ndial">
    <w:panose1 w:val="00000000000000000000"/>
    <w:charset w:val="00"/>
    <w:family w:val="modern"/>
    <w:notTrueType/>
    <w:pitch w:val="variable"/>
    <w:sig w:usb0="A00000FF" w:usb1="50000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ldplay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87FD4" w14:textId="77777777" w:rsidR="00A44544" w:rsidRPr="00A44544" w:rsidRDefault="00A44544" w:rsidP="00A44544">
    <w:pPr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AAE2" w14:textId="77777777" w:rsidR="008B08B9" w:rsidRPr="00CE4E9C" w:rsidRDefault="008B08B9" w:rsidP="008B08B9">
    <w:pPr>
      <w:pStyle w:val="Footer"/>
      <w:jc w:val="right"/>
      <w:rPr>
        <w:rFonts w:cs="Segoe UI"/>
        <w:sz w:val="20"/>
        <w:szCs w:val="20"/>
      </w:rPr>
    </w:pPr>
    <w:r w:rsidRPr="00CE4E9C">
      <w:rPr>
        <w:rFonts w:cs="Segoe UI"/>
        <w:sz w:val="20"/>
        <w:szCs w:val="20"/>
      </w:rPr>
      <w:t>Document version: 00</w:t>
    </w:r>
    <w:r>
      <w:rPr>
        <w:rFonts w:cs="Segoe UI"/>
        <w:sz w:val="20"/>
        <w:szCs w:val="20"/>
      </w:rPr>
      <w:t>1</w:t>
    </w:r>
    <w:r w:rsidRPr="00CE4E9C">
      <w:rPr>
        <w:rFonts w:cs="Segoe UI"/>
        <w:sz w:val="20"/>
        <w:szCs w:val="20"/>
      </w:rPr>
      <w:t xml:space="preserve"> Updated: </w:t>
    </w:r>
    <w:r w:rsidR="00B156D9">
      <w:rPr>
        <w:rFonts w:cs="Segoe UI"/>
        <w:sz w:val="20"/>
        <w:szCs w:val="20"/>
      </w:rPr>
      <w:t>10</w:t>
    </w:r>
    <w:r w:rsidRPr="00CE4E9C">
      <w:rPr>
        <w:rFonts w:cs="Segoe UI"/>
        <w:sz w:val="20"/>
        <w:szCs w:val="20"/>
      </w:rPr>
      <w:t>/</w:t>
    </w:r>
    <w:r w:rsidR="00B156D9">
      <w:rPr>
        <w:rFonts w:cs="Segoe UI"/>
        <w:sz w:val="20"/>
        <w:szCs w:val="20"/>
      </w:rPr>
      <w:t>7</w:t>
    </w:r>
    <w:r w:rsidRPr="00CE4E9C">
      <w:rPr>
        <w:rFonts w:cs="Segoe UI"/>
        <w:sz w:val="20"/>
        <w:szCs w:val="20"/>
      </w:rPr>
      <w:t>/2025</w:t>
    </w:r>
  </w:p>
  <w:p w14:paraId="1DF79AC3" w14:textId="13EC3D32" w:rsidR="008B08B9" w:rsidRPr="00CE4E9C" w:rsidRDefault="008B08B9" w:rsidP="008B08B9">
    <w:pPr>
      <w:pStyle w:val="Footer"/>
      <w:jc w:val="right"/>
      <w:rPr>
        <w:rFonts w:cs="Segoe UI"/>
        <w:sz w:val="20"/>
        <w:szCs w:val="20"/>
      </w:rPr>
    </w:pPr>
    <w:r w:rsidRPr="00CE4E9C">
      <w:rPr>
        <w:rFonts w:cs="Segoe UI"/>
        <w:sz w:val="20"/>
        <w:szCs w:val="20"/>
      </w:rPr>
      <w:t>Document Owner: Chief Services Officer</w:t>
    </w:r>
    <w:r w:rsidR="00E458F5">
      <w:rPr>
        <w:rFonts w:cs="Segoe UI"/>
        <w:sz w:val="20"/>
        <w:szCs w:val="20"/>
      </w:rPr>
      <w:t xml:space="preserve">, </w:t>
    </w:r>
    <w:r w:rsidRPr="00CE4E9C">
      <w:rPr>
        <w:rFonts w:cs="Segoe UI"/>
        <w:sz w:val="20"/>
        <w:szCs w:val="20"/>
      </w:rPr>
      <w:t>Community</w:t>
    </w:r>
  </w:p>
  <w:p w14:paraId="3EF8EBA7" w14:textId="77777777" w:rsidR="00A44544" w:rsidRPr="00A44544" w:rsidRDefault="00A44544" w:rsidP="008B08B9">
    <w:pPr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9B953" w14:textId="77777777" w:rsidR="00305C7A" w:rsidRDefault="00305C7A" w:rsidP="009D5E7E">
      <w:r>
        <w:separator/>
      </w:r>
    </w:p>
  </w:footnote>
  <w:footnote w:type="continuationSeparator" w:id="0">
    <w:p w14:paraId="0E582061" w14:textId="77777777" w:rsidR="00305C7A" w:rsidRDefault="00305C7A" w:rsidP="009D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7EFF" w14:textId="77777777" w:rsidR="009D5E7E" w:rsidRDefault="003107EE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528B9F59" wp14:editId="516D0561">
          <wp:simplePos x="0" y="0"/>
          <wp:positionH relativeFrom="column">
            <wp:posOffset>-705219</wp:posOffset>
          </wp:positionH>
          <wp:positionV relativeFrom="paragraph">
            <wp:posOffset>-426464</wp:posOffset>
          </wp:positionV>
          <wp:extent cx="7513924" cy="10628568"/>
          <wp:effectExtent l="0" t="0" r="0" b="1905"/>
          <wp:wrapNone/>
          <wp:docPr id="58844747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8630299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3924" cy="106285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5B5D5" w14:textId="77777777" w:rsidR="003107EE" w:rsidRDefault="003107E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74313A" wp14:editId="2A9179DA">
          <wp:simplePos x="0" y="0"/>
          <wp:positionH relativeFrom="column">
            <wp:posOffset>-708215</wp:posOffset>
          </wp:positionH>
          <wp:positionV relativeFrom="paragraph">
            <wp:posOffset>-426464</wp:posOffset>
          </wp:positionV>
          <wp:extent cx="7512172" cy="10626089"/>
          <wp:effectExtent l="0" t="0" r="0" b="4445"/>
          <wp:wrapNone/>
          <wp:docPr id="10845660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46708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12172" cy="106260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34D"/>
    <w:multiLevelType w:val="hybridMultilevel"/>
    <w:tmpl w:val="7D324742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FC"/>
    <w:multiLevelType w:val="hybridMultilevel"/>
    <w:tmpl w:val="8BF4A4E4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B27C5"/>
    <w:multiLevelType w:val="hybridMultilevel"/>
    <w:tmpl w:val="44D4D034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F6AC8"/>
    <w:multiLevelType w:val="hybridMultilevel"/>
    <w:tmpl w:val="7F985BD2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9779A"/>
    <w:multiLevelType w:val="hybridMultilevel"/>
    <w:tmpl w:val="757CA1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856198"/>
    <w:multiLevelType w:val="hybridMultilevel"/>
    <w:tmpl w:val="A0E62A06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25480"/>
    <w:multiLevelType w:val="hybridMultilevel"/>
    <w:tmpl w:val="0A1E959C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F51BF9"/>
    <w:multiLevelType w:val="hybridMultilevel"/>
    <w:tmpl w:val="1C8436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4361BD"/>
    <w:multiLevelType w:val="hybridMultilevel"/>
    <w:tmpl w:val="03089E4C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467B70"/>
    <w:multiLevelType w:val="hybridMultilevel"/>
    <w:tmpl w:val="25A0E8D4"/>
    <w:lvl w:ilvl="0" w:tplc="1CB81440">
      <w:numFmt w:val="bullet"/>
      <w:lvlText w:val="•"/>
      <w:lvlJc w:val="left"/>
      <w:pPr>
        <w:ind w:left="720" w:hanging="360"/>
      </w:pPr>
      <w:rPr>
        <w:rFonts w:ascii="Mundial" w:eastAsia="Times New Roman" w:hAnsi="Mundia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D752D9"/>
    <w:multiLevelType w:val="hybridMultilevel"/>
    <w:tmpl w:val="45509D1C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1740A"/>
    <w:multiLevelType w:val="hybridMultilevel"/>
    <w:tmpl w:val="DEA2A404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C4330A"/>
    <w:multiLevelType w:val="hybridMultilevel"/>
    <w:tmpl w:val="7B0285E0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335254"/>
    <w:multiLevelType w:val="hybridMultilevel"/>
    <w:tmpl w:val="34FAD4FC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932174"/>
    <w:multiLevelType w:val="hybridMultilevel"/>
    <w:tmpl w:val="3B602FEE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E81976"/>
    <w:multiLevelType w:val="hybridMultilevel"/>
    <w:tmpl w:val="5A364442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EE5BE4"/>
    <w:multiLevelType w:val="hybridMultilevel"/>
    <w:tmpl w:val="2BE42726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C6178"/>
    <w:multiLevelType w:val="hybridMultilevel"/>
    <w:tmpl w:val="747C17F2"/>
    <w:lvl w:ilvl="0" w:tplc="6FFA4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884BA3"/>
    <w:multiLevelType w:val="hybridMultilevel"/>
    <w:tmpl w:val="D9AE8A36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72F4F89"/>
    <w:multiLevelType w:val="hybridMultilevel"/>
    <w:tmpl w:val="EAE4C3F0"/>
    <w:lvl w:ilvl="0" w:tplc="A9A81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CA4" w:themeColor="text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9B4712"/>
    <w:multiLevelType w:val="hybridMultilevel"/>
    <w:tmpl w:val="F7FE5042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AA5B4B"/>
    <w:multiLevelType w:val="hybridMultilevel"/>
    <w:tmpl w:val="880A4A8E"/>
    <w:lvl w:ilvl="0" w:tplc="C9BCCB08">
      <w:numFmt w:val="bullet"/>
      <w:lvlText w:val="•"/>
      <w:lvlJc w:val="left"/>
      <w:pPr>
        <w:ind w:left="720" w:hanging="360"/>
      </w:pPr>
      <w:rPr>
        <w:rFonts w:ascii="Mundial" w:eastAsia="Times New Roman" w:hAnsi="Mundia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B92804"/>
    <w:multiLevelType w:val="hybridMultilevel"/>
    <w:tmpl w:val="A88C93F6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662E31"/>
    <w:multiLevelType w:val="hybridMultilevel"/>
    <w:tmpl w:val="E3B680AA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B24C30"/>
    <w:multiLevelType w:val="hybridMultilevel"/>
    <w:tmpl w:val="B44EB7EC"/>
    <w:lvl w:ilvl="0" w:tplc="6FFA4A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A25A2"/>
    <w:multiLevelType w:val="hybridMultilevel"/>
    <w:tmpl w:val="BD0E4222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744A5A"/>
    <w:multiLevelType w:val="hybridMultilevel"/>
    <w:tmpl w:val="2E908EE0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460A9"/>
    <w:multiLevelType w:val="hybridMultilevel"/>
    <w:tmpl w:val="EB583BEE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F3342E"/>
    <w:multiLevelType w:val="hybridMultilevel"/>
    <w:tmpl w:val="0676359A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C32039E"/>
    <w:multiLevelType w:val="hybridMultilevel"/>
    <w:tmpl w:val="D736D950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EC41B1"/>
    <w:multiLevelType w:val="hybridMultilevel"/>
    <w:tmpl w:val="A5682D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06FC1"/>
    <w:multiLevelType w:val="hybridMultilevel"/>
    <w:tmpl w:val="41583976"/>
    <w:lvl w:ilvl="0" w:tplc="977046B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5EC2962"/>
    <w:multiLevelType w:val="hybridMultilevel"/>
    <w:tmpl w:val="8228DDEE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513B31"/>
    <w:multiLevelType w:val="hybridMultilevel"/>
    <w:tmpl w:val="0EF89760"/>
    <w:lvl w:ilvl="0" w:tplc="97704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B537BB"/>
    <w:multiLevelType w:val="hybridMultilevel"/>
    <w:tmpl w:val="CD8CFD80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6561">
    <w:abstractNumId w:val="8"/>
  </w:num>
  <w:num w:numId="2" w16cid:durableId="311643625">
    <w:abstractNumId w:val="10"/>
  </w:num>
  <w:num w:numId="3" w16cid:durableId="1249581770">
    <w:abstractNumId w:val="20"/>
  </w:num>
  <w:num w:numId="4" w16cid:durableId="1347556544">
    <w:abstractNumId w:val="12"/>
  </w:num>
  <w:num w:numId="5" w16cid:durableId="702436964">
    <w:abstractNumId w:val="32"/>
  </w:num>
  <w:num w:numId="6" w16cid:durableId="2076005882">
    <w:abstractNumId w:val="16"/>
  </w:num>
  <w:num w:numId="7" w16cid:durableId="1448966017">
    <w:abstractNumId w:val="29"/>
  </w:num>
  <w:num w:numId="8" w16cid:durableId="572010494">
    <w:abstractNumId w:val="27"/>
  </w:num>
  <w:num w:numId="9" w16cid:durableId="1412772189">
    <w:abstractNumId w:val="23"/>
  </w:num>
  <w:num w:numId="10" w16cid:durableId="1101493828">
    <w:abstractNumId w:val="34"/>
  </w:num>
  <w:num w:numId="11" w16cid:durableId="1810441712">
    <w:abstractNumId w:val="30"/>
  </w:num>
  <w:num w:numId="12" w16cid:durableId="935093187">
    <w:abstractNumId w:val="7"/>
  </w:num>
  <w:num w:numId="13" w16cid:durableId="1809319385">
    <w:abstractNumId w:val="0"/>
  </w:num>
  <w:num w:numId="14" w16cid:durableId="1365790003">
    <w:abstractNumId w:val="4"/>
  </w:num>
  <w:num w:numId="15" w16cid:durableId="1614556037">
    <w:abstractNumId w:val="19"/>
  </w:num>
  <w:num w:numId="16" w16cid:durableId="128910509">
    <w:abstractNumId w:val="3"/>
  </w:num>
  <w:num w:numId="17" w16cid:durableId="87776458">
    <w:abstractNumId w:val="1"/>
  </w:num>
  <w:num w:numId="18" w16cid:durableId="378019306">
    <w:abstractNumId w:val="25"/>
  </w:num>
  <w:num w:numId="19" w16cid:durableId="1038823779">
    <w:abstractNumId w:val="26"/>
  </w:num>
  <w:num w:numId="20" w16cid:durableId="724723403">
    <w:abstractNumId w:val="24"/>
  </w:num>
  <w:num w:numId="21" w16cid:durableId="2081754106">
    <w:abstractNumId w:val="17"/>
  </w:num>
  <w:num w:numId="22" w16cid:durableId="33508190">
    <w:abstractNumId w:val="33"/>
  </w:num>
  <w:num w:numId="23" w16cid:durableId="240798815">
    <w:abstractNumId w:val="18"/>
  </w:num>
  <w:num w:numId="24" w16cid:durableId="902258172">
    <w:abstractNumId w:val="22"/>
  </w:num>
  <w:num w:numId="25" w16cid:durableId="921261998">
    <w:abstractNumId w:val="28"/>
  </w:num>
  <w:num w:numId="26" w16cid:durableId="36197899">
    <w:abstractNumId w:val="13"/>
  </w:num>
  <w:num w:numId="27" w16cid:durableId="24717631">
    <w:abstractNumId w:val="6"/>
  </w:num>
  <w:num w:numId="28" w16cid:durableId="802432338">
    <w:abstractNumId w:val="31"/>
  </w:num>
  <w:num w:numId="29" w16cid:durableId="985470086">
    <w:abstractNumId w:val="5"/>
  </w:num>
  <w:num w:numId="30" w16cid:durableId="1574244330">
    <w:abstractNumId w:val="15"/>
  </w:num>
  <w:num w:numId="31" w16cid:durableId="706298881">
    <w:abstractNumId w:val="14"/>
  </w:num>
  <w:num w:numId="32" w16cid:durableId="243073627">
    <w:abstractNumId w:val="9"/>
  </w:num>
  <w:num w:numId="33" w16cid:durableId="1053693566">
    <w:abstractNumId w:val="11"/>
  </w:num>
  <w:num w:numId="34" w16cid:durableId="404187538">
    <w:abstractNumId w:val="21"/>
  </w:num>
  <w:num w:numId="35" w16cid:durableId="19589503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2G0Yj5mw/B2RxkhF9ICRfLsHI1Ac7xOQ5qp4Wq+KHf3ds2KBZDNM3p3baGV8d8iVj+hGHLEVTfn+rWE3NpRrQA==" w:salt="j2UqQiIyuDyzeBVEnIJqL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55F"/>
    <w:rsid w:val="00004224"/>
    <w:rsid w:val="00007AD1"/>
    <w:rsid w:val="00012EA9"/>
    <w:rsid w:val="00013023"/>
    <w:rsid w:val="00021A18"/>
    <w:rsid w:val="00022A6D"/>
    <w:rsid w:val="00045B5A"/>
    <w:rsid w:val="0005104B"/>
    <w:rsid w:val="00052EB2"/>
    <w:rsid w:val="00061CC8"/>
    <w:rsid w:val="00065C9E"/>
    <w:rsid w:val="00077511"/>
    <w:rsid w:val="00084336"/>
    <w:rsid w:val="00097764"/>
    <w:rsid w:val="000A3A47"/>
    <w:rsid w:val="000A43C9"/>
    <w:rsid w:val="000B1C05"/>
    <w:rsid w:val="000B6315"/>
    <w:rsid w:val="000D6F45"/>
    <w:rsid w:val="000D7432"/>
    <w:rsid w:val="000E0D06"/>
    <w:rsid w:val="00103C7F"/>
    <w:rsid w:val="00117925"/>
    <w:rsid w:val="00147F52"/>
    <w:rsid w:val="00153DBB"/>
    <w:rsid w:val="001603AE"/>
    <w:rsid w:val="00164550"/>
    <w:rsid w:val="001646D4"/>
    <w:rsid w:val="00182277"/>
    <w:rsid w:val="00183092"/>
    <w:rsid w:val="001830B6"/>
    <w:rsid w:val="0018377C"/>
    <w:rsid w:val="001A0D7D"/>
    <w:rsid w:val="001A2B28"/>
    <w:rsid w:val="001A5CE6"/>
    <w:rsid w:val="001B4878"/>
    <w:rsid w:val="001D2441"/>
    <w:rsid w:val="002021D2"/>
    <w:rsid w:val="0020250D"/>
    <w:rsid w:val="00202CB6"/>
    <w:rsid w:val="00225293"/>
    <w:rsid w:val="00241253"/>
    <w:rsid w:val="0024352A"/>
    <w:rsid w:val="00245156"/>
    <w:rsid w:val="00246183"/>
    <w:rsid w:val="0024632F"/>
    <w:rsid w:val="00266CC5"/>
    <w:rsid w:val="00267EC1"/>
    <w:rsid w:val="002700DC"/>
    <w:rsid w:val="00270972"/>
    <w:rsid w:val="00274399"/>
    <w:rsid w:val="00280B3F"/>
    <w:rsid w:val="00297B08"/>
    <w:rsid w:val="002A2009"/>
    <w:rsid w:val="002A595E"/>
    <w:rsid w:val="002B0E1C"/>
    <w:rsid w:val="002B7661"/>
    <w:rsid w:val="002C205D"/>
    <w:rsid w:val="002C57DB"/>
    <w:rsid w:val="002D5675"/>
    <w:rsid w:val="002D66DC"/>
    <w:rsid w:val="002E0FC6"/>
    <w:rsid w:val="002F3F12"/>
    <w:rsid w:val="002F5182"/>
    <w:rsid w:val="00305C7A"/>
    <w:rsid w:val="003107EE"/>
    <w:rsid w:val="00313164"/>
    <w:rsid w:val="00322B25"/>
    <w:rsid w:val="00324C88"/>
    <w:rsid w:val="0033049D"/>
    <w:rsid w:val="0033157C"/>
    <w:rsid w:val="00332ABD"/>
    <w:rsid w:val="00333A68"/>
    <w:rsid w:val="00346BA5"/>
    <w:rsid w:val="00347927"/>
    <w:rsid w:val="003500C7"/>
    <w:rsid w:val="00373E2E"/>
    <w:rsid w:val="00382246"/>
    <w:rsid w:val="0038350E"/>
    <w:rsid w:val="00386BFC"/>
    <w:rsid w:val="00386F13"/>
    <w:rsid w:val="003B116E"/>
    <w:rsid w:val="003B3F0C"/>
    <w:rsid w:val="003C1192"/>
    <w:rsid w:val="003C15A4"/>
    <w:rsid w:val="003C5E1D"/>
    <w:rsid w:val="003C6700"/>
    <w:rsid w:val="003D1583"/>
    <w:rsid w:val="003D2EA3"/>
    <w:rsid w:val="003D3A62"/>
    <w:rsid w:val="003E29BD"/>
    <w:rsid w:val="003F21CF"/>
    <w:rsid w:val="004059CE"/>
    <w:rsid w:val="00406EB5"/>
    <w:rsid w:val="00410EE0"/>
    <w:rsid w:val="00412DE7"/>
    <w:rsid w:val="00440E9D"/>
    <w:rsid w:val="00441A97"/>
    <w:rsid w:val="00441BE7"/>
    <w:rsid w:val="00446DAC"/>
    <w:rsid w:val="00454AFF"/>
    <w:rsid w:val="00471745"/>
    <w:rsid w:val="00475A54"/>
    <w:rsid w:val="00476053"/>
    <w:rsid w:val="00477F6F"/>
    <w:rsid w:val="004809A1"/>
    <w:rsid w:val="00487DE5"/>
    <w:rsid w:val="004967AD"/>
    <w:rsid w:val="004A16E3"/>
    <w:rsid w:val="004B0973"/>
    <w:rsid w:val="004C4854"/>
    <w:rsid w:val="004C51BC"/>
    <w:rsid w:val="004E0EA7"/>
    <w:rsid w:val="004E338D"/>
    <w:rsid w:val="004E48EB"/>
    <w:rsid w:val="004E5A85"/>
    <w:rsid w:val="004F20CE"/>
    <w:rsid w:val="004F6107"/>
    <w:rsid w:val="0050702A"/>
    <w:rsid w:val="0052665E"/>
    <w:rsid w:val="00527A27"/>
    <w:rsid w:val="0056351E"/>
    <w:rsid w:val="0056759C"/>
    <w:rsid w:val="00590AF8"/>
    <w:rsid w:val="005B3054"/>
    <w:rsid w:val="005B6481"/>
    <w:rsid w:val="005C18AE"/>
    <w:rsid w:val="005C2B8B"/>
    <w:rsid w:val="005D2E9A"/>
    <w:rsid w:val="005D64FD"/>
    <w:rsid w:val="005E29AC"/>
    <w:rsid w:val="005E6C1E"/>
    <w:rsid w:val="005F7C44"/>
    <w:rsid w:val="00606117"/>
    <w:rsid w:val="006428BB"/>
    <w:rsid w:val="00645CB2"/>
    <w:rsid w:val="00650BA8"/>
    <w:rsid w:val="006546D9"/>
    <w:rsid w:val="006569ED"/>
    <w:rsid w:val="006A4CD3"/>
    <w:rsid w:val="006B27E6"/>
    <w:rsid w:val="006B7D76"/>
    <w:rsid w:val="006C2013"/>
    <w:rsid w:val="006C401A"/>
    <w:rsid w:val="007016D2"/>
    <w:rsid w:val="0071131B"/>
    <w:rsid w:val="00713DC0"/>
    <w:rsid w:val="0073666D"/>
    <w:rsid w:val="0074591A"/>
    <w:rsid w:val="00755E90"/>
    <w:rsid w:val="007572DD"/>
    <w:rsid w:val="0076308E"/>
    <w:rsid w:val="0076487D"/>
    <w:rsid w:val="00773D28"/>
    <w:rsid w:val="00775383"/>
    <w:rsid w:val="00781205"/>
    <w:rsid w:val="00783491"/>
    <w:rsid w:val="007836A2"/>
    <w:rsid w:val="0079201F"/>
    <w:rsid w:val="00793BAF"/>
    <w:rsid w:val="007A1B31"/>
    <w:rsid w:val="007A6BD3"/>
    <w:rsid w:val="007C2375"/>
    <w:rsid w:val="007D3DF7"/>
    <w:rsid w:val="007F0255"/>
    <w:rsid w:val="007F508E"/>
    <w:rsid w:val="00800722"/>
    <w:rsid w:val="00804F11"/>
    <w:rsid w:val="008134A5"/>
    <w:rsid w:val="00816B3D"/>
    <w:rsid w:val="0082305E"/>
    <w:rsid w:val="008242EB"/>
    <w:rsid w:val="008321E9"/>
    <w:rsid w:val="008378A9"/>
    <w:rsid w:val="008466F7"/>
    <w:rsid w:val="00862289"/>
    <w:rsid w:val="008667DD"/>
    <w:rsid w:val="008807E9"/>
    <w:rsid w:val="00880DC5"/>
    <w:rsid w:val="008843B3"/>
    <w:rsid w:val="00885CDC"/>
    <w:rsid w:val="00892BA1"/>
    <w:rsid w:val="008A492D"/>
    <w:rsid w:val="008A72CB"/>
    <w:rsid w:val="008B08B9"/>
    <w:rsid w:val="008B20A8"/>
    <w:rsid w:val="008B2EC0"/>
    <w:rsid w:val="008B46CE"/>
    <w:rsid w:val="008C0C9B"/>
    <w:rsid w:val="008F0696"/>
    <w:rsid w:val="008F152E"/>
    <w:rsid w:val="008F2B53"/>
    <w:rsid w:val="008F5C45"/>
    <w:rsid w:val="009068CE"/>
    <w:rsid w:val="009154C0"/>
    <w:rsid w:val="0091654F"/>
    <w:rsid w:val="00924598"/>
    <w:rsid w:val="009273B7"/>
    <w:rsid w:val="00931B33"/>
    <w:rsid w:val="0093255E"/>
    <w:rsid w:val="00934CCF"/>
    <w:rsid w:val="0093701A"/>
    <w:rsid w:val="009377CD"/>
    <w:rsid w:val="009443D7"/>
    <w:rsid w:val="00960FBD"/>
    <w:rsid w:val="00980A80"/>
    <w:rsid w:val="00992971"/>
    <w:rsid w:val="009A410E"/>
    <w:rsid w:val="009A4D02"/>
    <w:rsid w:val="009D1180"/>
    <w:rsid w:val="009D5848"/>
    <w:rsid w:val="009D5E7E"/>
    <w:rsid w:val="009E4A4C"/>
    <w:rsid w:val="00A04981"/>
    <w:rsid w:val="00A05C11"/>
    <w:rsid w:val="00A12532"/>
    <w:rsid w:val="00A20D90"/>
    <w:rsid w:val="00A31075"/>
    <w:rsid w:val="00A35067"/>
    <w:rsid w:val="00A44544"/>
    <w:rsid w:val="00A47498"/>
    <w:rsid w:val="00A520F2"/>
    <w:rsid w:val="00A54EDE"/>
    <w:rsid w:val="00A60EBE"/>
    <w:rsid w:val="00A64950"/>
    <w:rsid w:val="00A85D82"/>
    <w:rsid w:val="00A860E9"/>
    <w:rsid w:val="00A9057E"/>
    <w:rsid w:val="00A94606"/>
    <w:rsid w:val="00A95915"/>
    <w:rsid w:val="00AA54A1"/>
    <w:rsid w:val="00AB3851"/>
    <w:rsid w:val="00AB6D4D"/>
    <w:rsid w:val="00AC0C20"/>
    <w:rsid w:val="00AC3C54"/>
    <w:rsid w:val="00AD351C"/>
    <w:rsid w:val="00AD5BB9"/>
    <w:rsid w:val="00AE1360"/>
    <w:rsid w:val="00AE1B44"/>
    <w:rsid w:val="00AE2DA0"/>
    <w:rsid w:val="00AE6E26"/>
    <w:rsid w:val="00AF5EFA"/>
    <w:rsid w:val="00B0206D"/>
    <w:rsid w:val="00B060DB"/>
    <w:rsid w:val="00B156D9"/>
    <w:rsid w:val="00B25B8B"/>
    <w:rsid w:val="00B35B86"/>
    <w:rsid w:val="00B44A24"/>
    <w:rsid w:val="00B470B1"/>
    <w:rsid w:val="00B556CE"/>
    <w:rsid w:val="00B574E5"/>
    <w:rsid w:val="00B70999"/>
    <w:rsid w:val="00B751F0"/>
    <w:rsid w:val="00B81327"/>
    <w:rsid w:val="00B935FE"/>
    <w:rsid w:val="00BA4E8E"/>
    <w:rsid w:val="00BC3AE5"/>
    <w:rsid w:val="00BC618F"/>
    <w:rsid w:val="00BC6AB4"/>
    <w:rsid w:val="00BD4563"/>
    <w:rsid w:val="00BF3F5A"/>
    <w:rsid w:val="00BF590E"/>
    <w:rsid w:val="00BF743F"/>
    <w:rsid w:val="00C07E66"/>
    <w:rsid w:val="00C17449"/>
    <w:rsid w:val="00C17943"/>
    <w:rsid w:val="00C22BDE"/>
    <w:rsid w:val="00C252FC"/>
    <w:rsid w:val="00C33B66"/>
    <w:rsid w:val="00C35E89"/>
    <w:rsid w:val="00C4055C"/>
    <w:rsid w:val="00C415E6"/>
    <w:rsid w:val="00C44AD7"/>
    <w:rsid w:val="00C47B6E"/>
    <w:rsid w:val="00C561B4"/>
    <w:rsid w:val="00C64551"/>
    <w:rsid w:val="00C71933"/>
    <w:rsid w:val="00C73914"/>
    <w:rsid w:val="00C745B0"/>
    <w:rsid w:val="00C7607F"/>
    <w:rsid w:val="00C7710D"/>
    <w:rsid w:val="00CB6957"/>
    <w:rsid w:val="00CB6E82"/>
    <w:rsid w:val="00CC44EA"/>
    <w:rsid w:val="00CD2F32"/>
    <w:rsid w:val="00CD6728"/>
    <w:rsid w:val="00D016FD"/>
    <w:rsid w:val="00D103DD"/>
    <w:rsid w:val="00D1055F"/>
    <w:rsid w:val="00D11533"/>
    <w:rsid w:val="00D14B9E"/>
    <w:rsid w:val="00D16417"/>
    <w:rsid w:val="00D21EE3"/>
    <w:rsid w:val="00D22686"/>
    <w:rsid w:val="00D365D1"/>
    <w:rsid w:val="00D406C5"/>
    <w:rsid w:val="00D4541B"/>
    <w:rsid w:val="00D456B0"/>
    <w:rsid w:val="00D51615"/>
    <w:rsid w:val="00D52327"/>
    <w:rsid w:val="00D54396"/>
    <w:rsid w:val="00D629E9"/>
    <w:rsid w:val="00D74B8E"/>
    <w:rsid w:val="00D8004C"/>
    <w:rsid w:val="00D81335"/>
    <w:rsid w:val="00D81B01"/>
    <w:rsid w:val="00D85119"/>
    <w:rsid w:val="00D87414"/>
    <w:rsid w:val="00D935FB"/>
    <w:rsid w:val="00DB111E"/>
    <w:rsid w:val="00DB3464"/>
    <w:rsid w:val="00DB3854"/>
    <w:rsid w:val="00DC34B8"/>
    <w:rsid w:val="00DD006C"/>
    <w:rsid w:val="00DD108C"/>
    <w:rsid w:val="00DE2F8F"/>
    <w:rsid w:val="00DE313D"/>
    <w:rsid w:val="00DE4481"/>
    <w:rsid w:val="00DF1856"/>
    <w:rsid w:val="00E13BB9"/>
    <w:rsid w:val="00E20419"/>
    <w:rsid w:val="00E33F82"/>
    <w:rsid w:val="00E458F5"/>
    <w:rsid w:val="00E46E0A"/>
    <w:rsid w:val="00E50602"/>
    <w:rsid w:val="00E5461E"/>
    <w:rsid w:val="00E569F5"/>
    <w:rsid w:val="00E64FC1"/>
    <w:rsid w:val="00E66409"/>
    <w:rsid w:val="00E722F9"/>
    <w:rsid w:val="00E754BC"/>
    <w:rsid w:val="00E756E7"/>
    <w:rsid w:val="00E807E8"/>
    <w:rsid w:val="00E83AB1"/>
    <w:rsid w:val="00E9579A"/>
    <w:rsid w:val="00EB6512"/>
    <w:rsid w:val="00EC04D6"/>
    <w:rsid w:val="00EC2835"/>
    <w:rsid w:val="00ED1D99"/>
    <w:rsid w:val="00ED6834"/>
    <w:rsid w:val="00EE24CF"/>
    <w:rsid w:val="00EF0F5E"/>
    <w:rsid w:val="00F03377"/>
    <w:rsid w:val="00F1468B"/>
    <w:rsid w:val="00F22D63"/>
    <w:rsid w:val="00F233C9"/>
    <w:rsid w:val="00F25E35"/>
    <w:rsid w:val="00F26E3C"/>
    <w:rsid w:val="00F335C0"/>
    <w:rsid w:val="00F3439B"/>
    <w:rsid w:val="00F367CD"/>
    <w:rsid w:val="00F36F59"/>
    <w:rsid w:val="00F61A03"/>
    <w:rsid w:val="00F646D0"/>
    <w:rsid w:val="00F77F87"/>
    <w:rsid w:val="00F8175A"/>
    <w:rsid w:val="00F961DA"/>
    <w:rsid w:val="00FA1B5D"/>
    <w:rsid w:val="00FA518E"/>
    <w:rsid w:val="00FA7135"/>
    <w:rsid w:val="00FB0F46"/>
    <w:rsid w:val="00FC6479"/>
    <w:rsid w:val="00FC783F"/>
    <w:rsid w:val="00FF1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49F849"/>
  <w15:chartTrackingRefBased/>
  <w15:docId w15:val="{501A9DCD-EAE4-4256-8F53-46061A91A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701A"/>
    <w:pPr>
      <w:spacing w:after="0" w:line="240" w:lineRule="auto"/>
    </w:pPr>
    <w:rPr>
      <w:rFonts w:ascii="Segoe UI" w:eastAsia="Times New Roman" w:hAnsi="Segoe UI" w:cs="Times New Roman"/>
      <w:color w:val="4D4D4F" w:themeColor="background1"/>
      <w:kern w:val="0"/>
      <w:sz w:val="22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autoRedefine/>
    <w:qFormat/>
    <w:rsid w:val="0093701A"/>
    <w:pPr>
      <w:keepNext/>
      <w:keepLines/>
      <w:outlineLvl w:val="0"/>
    </w:pPr>
    <w:rPr>
      <w:rFonts w:eastAsiaTheme="majorEastAsia" w:cstheme="majorBidi"/>
      <w:b/>
      <w:bCs/>
      <w:noProof/>
      <w:color w:val="045571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3701A"/>
    <w:pPr>
      <w:keepNext/>
      <w:keepLines/>
      <w:spacing w:before="160" w:after="80"/>
      <w:outlineLvl w:val="1"/>
    </w:pPr>
    <w:rPr>
      <w:rFonts w:eastAsiaTheme="majorEastAsia" w:cstheme="majorBidi"/>
      <w:b/>
      <w:color w:val="007CA4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93701A"/>
    <w:pPr>
      <w:keepNext/>
      <w:keepLines/>
      <w:spacing w:before="160" w:after="80"/>
      <w:outlineLvl w:val="2"/>
    </w:pPr>
    <w:rPr>
      <w:rFonts w:eastAsiaTheme="majorEastAsia" w:cstheme="majorBidi"/>
      <w:b/>
      <w:color w:val="DC5E33" w:themeColor="background2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02CB6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45571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AE13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A31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3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8B7F5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3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08B7F5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3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0680A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360"/>
    <w:pPr>
      <w:keepNext/>
      <w:keepLines/>
      <w:outlineLvl w:val="8"/>
    </w:pPr>
    <w:rPr>
      <w:rFonts w:asciiTheme="minorHAnsi" w:eastAsiaTheme="majorEastAsia" w:hAnsiTheme="minorHAnsi" w:cstheme="majorBidi"/>
      <w:color w:val="0680A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9D5E7E"/>
    <w:pPr>
      <w:spacing w:before="160"/>
      <w:jc w:val="center"/>
    </w:pPr>
    <w:rPr>
      <w:iCs/>
      <w:color w:val="04557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D5E7E"/>
    <w:rPr>
      <w:rFonts w:ascii="Segoe UI" w:hAnsi="Segoe UI"/>
      <w:iCs/>
      <w:color w:val="045571" w:themeColor="text1"/>
      <w:sz w:val="22"/>
    </w:rPr>
  </w:style>
  <w:style w:type="character" w:customStyle="1" w:styleId="Heading1Char">
    <w:name w:val="Heading 1 Char"/>
    <w:basedOn w:val="DefaultParagraphFont"/>
    <w:link w:val="Heading1"/>
    <w:rsid w:val="0093701A"/>
    <w:rPr>
      <w:rFonts w:ascii="Segoe UI" w:eastAsiaTheme="majorEastAsia" w:hAnsi="Segoe UI" w:cstheme="majorBidi"/>
      <w:b/>
      <w:bCs/>
      <w:noProof/>
      <w:color w:val="045571" w:themeColor="text1"/>
      <w:kern w:val="0"/>
      <w:sz w:val="40"/>
      <w:szCs w:val="40"/>
      <w:lang w:eastAsia="en-AU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3701A"/>
    <w:rPr>
      <w:rFonts w:ascii="Segoe UI" w:eastAsiaTheme="majorEastAsia" w:hAnsi="Segoe UI" w:cstheme="majorBidi"/>
      <w:b/>
      <w:color w:val="007CA4" w:themeColor="text2"/>
      <w:kern w:val="0"/>
      <w:sz w:val="32"/>
      <w:szCs w:val="32"/>
      <w:lang w:eastAsia="en-A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93701A"/>
    <w:rPr>
      <w:rFonts w:ascii="Segoe UI" w:eastAsiaTheme="majorEastAsia" w:hAnsi="Segoe UI" w:cstheme="majorBidi"/>
      <w:b/>
      <w:color w:val="DC5E33" w:themeColor="background2"/>
      <w:kern w:val="0"/>
      <w:sz w:val="28"/>
      <w:szCs w:val="28"/>
      <w:lang w:eastAsia="en-AU"/>
      <w14:ligatures w14:val="none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D81B01"/>
    <w:pPr>
      <w:pBdr>
        <w:top w:val="single" w:sz="4" w:space="10" w:color="BA315B" w:themeColor="accent1" w:themeShade="BF"/>
        <w:bottom w:val="single" w:sz="4" w:space="10" w:color="BA315B" w:themeColor="accent1" w:themeShade="BF"/>
      </w:pBdr>
      <w:spacing w:before="360" w:after="360"/>
      <w:ind w:left="864" w:right="864"/>
      <w:jc w:val="center"/>
    </w:pPr>
    <w:rPr>
      <w:i/>
      <w:iCs/>
      <w:color w:val="D6658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01"/>
    <w:rPr>
      <w:rFonts w:ascii="Arial" w:hAnsi="Arial"/>
      <w:i/>
      <w:iCs/>
      <w:color w:val="D66588" w:themeColor="accen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rsid w:val="00202CB6"/>
    <w:rPr>
      <w:rFonts w:ascii="Mundial" w:eastAsiaTheme="majorEastAsia" w:hAnsi="Mundial" w:cstheme="majorBidi"/>
      <w:b/>
      <w:iCs/>
      <w:color w:val="045571" w:themeColor="text1"/>
      <w:kern w:val="0"/>
      <w:lang w:eastAsia="en-A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360"/>
    <w:rPr>
      <w:rFonts w:eastAsiaTheme="majorEastAsia" w:cstheme="majorBidi"/>
      <w:color w:val="BA315B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360"/>
    <w:rPr>
      <w:rFonts w:eastAsiaTheme="majorEastAsia" w:cstheme="majorBidi"/>
      <w:i/>
      <w:iCs/>
      <w:color w:val="08B7F5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360"/>
    <w:rPr>
      <w:rFonts w:eastAsiaTheme="majorEastAsia" w:cstheme="majorBidi"/>
      <w:color w:val="08B7F5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360"/>
    <w:rPr>
      <w:rFonts w:eastAsiaTheme="majorEastAsia" w:cstheme="majorBidi"/>
      <w:i/>
      <w:iCs/>
      <w:color w:val="0680AA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360"/>
    <w:rPr>
      <w:rFonts w:eastAsiaTheme="majorEastAsia" w:cstheme="majorBidi"/>
      <w:color w:val="0680AA" w:themeColor="text1" w:themeTint="D8"/>
      <w:sz w:val="22"/>
    </w:rPr>
  </w:style>
  <w:style w:type="paragraph" w:styleId="Title">
    <w:name w:val="Title"/>
    <w:basedOn w:val="Normal"/>
    <w:next w:val="Normal"/>
    <w:link w:val="TitleChar"/>
    <w:uiPriority w:val="10"/>
    <w:rsid w:val="00AE13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3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AE1360"/>
    <w:pPr>
      <w:numPr>
        <w:ilvl w:val="1"/>
      </w:numPr>
    </w:pPr>
    <w:rPr>
      <w:rFonts w:asciiTheme="minorHAnsi" w:eastAsiaTheme="majorEastAsia" w:hAnsiTheme="minorHAnsi" w:cstheme="majorBidi"/>
      <w:color w:val="08B7F5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360"/>
    <w:rPr>
      <w:rFonts w:eastAsiaTheme="majorEastAsia" w:cstheme="majorBidi"/>
      <w:color w:val="08B7F5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1"/>
    <w:rsid w:val="00AE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E1360"/>
    <w:rPr>
      <w:i/>
      <w:iCs/>
      <w:color w:val="BA315B" w:themeColor="accent1" w:themeShade="BF"/>
    </w:rPr>
  </w:style>
  <w:style w:type="character" w:styleId="IntenseReference">
    <w:name w:val="Intense Reference"/>
    <w:basedOn w:val="DefaultParagraphFont"/>
    <w:uiPriority w:val="32"/>
    <w:rsid w:val="00AE1360"/>
    <w:rPr>
      <w:b/>
      <w:bCs/>
      <w:smallCaps/>
      <w:color w:val="BA315B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3C1192"/>
    <w:rPr>
      <w:rFonts w:ascii="Mundial" w:hAnsi="Mundial"/>
      <w:i/>
      <w:iCs/>
      <w:color w:val="045571" w:themeColor="text1"/>
      <w:sz w:val="24"/>
    </w:rPr>
  </w:style>
  <w:style w:type="character" w:styleId="Emphasis">
    <w:name w:val="Emphasis"/>
    <w:basedOn w:val="DefaultParagraphFont"/>
    <w:uiPriority w:val="20"/>
    <w:qFormat/>
    <w:rsid w:val="003C1192"/>
    <w:rPr>
      <w:rFonts w:ascii="Mundial" w:hAnsi="Mundial"/>
      <w:i/>
      <w:iCs/>
      <w:color w:val="045571" w:themeColor="text1"/>
      <w:sz w:val="28"/>
    </w:rPr>
  </w:style>
  <w:style w:type="paragraph" w:styleId="Header">
    <w:name w:val="header"/>
    <w:basedOn w:val="Normal"/>
    <w:link w:val="Head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E7E"/>
    <w:rPr>
      <w:rFonts w:ascii="Segoe UI" w:hAnsi="Segoe UI"/>
      <w:color w:val="4D4D4F" w:themeColor="background1"/>
      <w:sz w:val="22"/>
    </w:rPr>
  </w:style>
  <w:style w:type="paragraph" w:styleId="Footer">
    <w:name w:val="footer"/>
    <w:basedOn w:val="Normal"/>
    <w:link w:val="Foot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E7E"/>
    <w:rPr>
      <w:rFonts w:ascii="Segoe UI" w:hAnsi="Segoe UI"/>
      <w:color w:val="4D4D4F" w:themeColor="background1"/>
      <w:sz w:val="22"/>
    </w:rPr>
  </w:style>
  <w:style w:type="table" w:styleId="TableGrid">
    <w:name w:val="Table Grid"/>
    <w:aliases w:val="Smple Table"/>
    <w:basedOn w:val="TableNormal"/>
    <w:uiPriority w:val="39"/>
    <w:rsid w:val="003107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next w:val="PlainTable4"/>
    <w:uiPriority w:val="44"/>
    <w:rsid w:val="00A4454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445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494A" w:themeFill="background1" w:themeFillShade="F2"/>
      </w:tcPr>
    </w:tblStylePr>
    <w:tblStylePr w:type="band1Horz">
      <w:tblPr/>
      <w:tcPr>
        <w:shd w:val="clear" w:color="auto" w:fill="49494A" w:themeFill="background1" w:themeFillShade="F2"/>
      </w:tcPr>
    </w:tblStylePr>
  </w:style>
  <w:style w:type="table" w:customStyle="1" w:styleId="SimpleBorders">
    <w:name w:val="Simple Borders"/>
    <w:basedOn w:val="TableNormal"/>
    <w:uiPriority w:val="99"/>
    <w:rsid w:val="00A44544"/>
    <w:pPr>
      <w:spacing w:after="0" w:line="240" w:lineRule="auto"/>
    </w:pPr>
    <w:rPr>
      <w:kern w:val="0"/>
      <w:sz w:val="22"/>
      <w:szCs w:val="22"/>
      <w14:ligatures w14:val="none"/>
    </w:rPr>
    <w:tblPr/>
  </w:style>
  <w:style w:type="character" w:styleId="Hyperlink">
    <w:name w:val="Hyperlink"/>
    <w:basedOn w:val="DefaultParagraphFont"/>
    <w:uiPriority w:val="99"/>
    <w:unhideWhenUsed/>
    <w:rsid w:val="009D1180"/>
    <w:rPr>
      <w:color w:val="0000FF"/>
      <w:u w:val="single"/>
    </w:rPr>
  </w:style>
  <w:style w:type="character" w:customStyle="1" w:styleId="boldit">
    <w:name w:val="boldit"/>
    <w:basedOn w:val="DefaultParagraphFont"/>
    <w:rsid w:val="009D1180"/>
  </w:style>
  <w:style w:type="paragraph" w:styleId="BodyText">
    <w:name w:val="Body Text"/>
    <w:basedOn w:val="Normal"/>
    <w:link w:val="BodyTextChar"/>
    <w:uiPriority w:val="1"/>
    <w:rsid w:val="00E756E7"/>
    <w:pPr>
      <w:widowControl w:val="0"/>
      <w:autoSpaceDE w:val="0"/>
      <w:autoSpaceDN w:val="0"/>
    </w:pPr>
    <w:rPr>
      <w:rFonts w:ascii="Calibri" w:eastAsia="Calibri" w:hAnsi="Calibri" w:cs="Calibri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756E7"/>
    <w:rPr>
      <w:rFonts w:ascii="Calibri" w:eastAsia="Calibri" w:hAnsi="Calibri" w:cs="Calibri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rsid w:val="00800722"/>
    <w:pPr>
      <w:widowControl w:val="0"/>
      <w:autoSpaceDE w:val="0"/>
      <w:autoSpaceDN w:val="0"/>
    </w:pPr>
    <w:rPr>
      <w:rFonts w:ascii="Century Gothic" w:eastAsia="Century Gothic" w:hAnsi="Century Gothic" w:cs="Century Gothic"/>
      <w:szCs w:val="2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B305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B156D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take@rw.org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richmondwellbeing.sharepoint.com/sites/marketing/Shared%20Documents/1.%20RICHMIND%20WA%20BRANDING/DRAFTS/Service%20docs/Operational%20Docs/Community%20based/APPROVED/FOR-MH%20Connext%20Referral%20Form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46465FB358442C925B40E5745A5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15561-1D39-4022-80C0-0966809A0857}"/>
      </w:docPartPr>
      <w:docPartBody>
        <w:p w:rsidR="008A4A5E" w:rsidRDefault="008A4A5E">
          <w:pPr>
            <w:pStyle w:val="A146465FB358442C925B40E5745A52B7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0FFF20C36440A4BF4A110C8CD5F0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D3559-1036-48C4-B034-D2B25F750CB3}"/>
      </w:docPartPr>
      <w:docPartBody>
        <w:p w:rsidR="008A4A5E" w:rsidRDefault="008A4A5E">
          <w:pPr>
            <w:pStyle w:val="BF0FFF20C36440A4BF4A110C8CD5F079"/>
          </w:pPr>
          <w:r w:rsidRPr="005417A5">
            <w:rPr>
              <w:rStyle w:val="PlaceholderText"/>
            </w:rPr>
            <w:t>Click or tap to enter a date.</w:t>
          </w:r>
        </w:p>
      </w:docPartBody>
    </w:docPart>
    <w:docPart>
      <w:docPartPr>
        <w:name w:val="02966E5689684F4A907A6A65CBEC26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920F77-2949-4244-BC59-AEA9EDEC3C59}"/>
      </w:docPartPr>
      <w:docPartBody>
        <w:p w:rsidR="008A4A5E" w:rsidRDefault="008A4A5E">
          <w:pPr>
            <w:pStyle w:val="02966E5689684F4A907A6A65CBEC2646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737EFDA17743F187565A39072DFD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8D4656-1202-4FB3-9F60-F23592C8641F}"/>
      </w:docPartPr>
      <w:docPartBody>
        <w:p w:rsidR="008A4A5E" w:rsidRDefault="008A4A5E">
          <w:pPr>
            <w:pStyle w:val="D9737EFDA17743F187565A39072DFD62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1D34CB3A63641B4A9C499AE65D48E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1E2A7-0695-4203-A2CD-58468D31CAF0}"/>
      </w:docPartPr>
      <w:docPartBody>
        <w:p w:rsidR="00351760" w:rsidRDefault="00351760" w:rsidP="00351760">
          <w:pPr>
            <w:pStyle w:val="11D34CB3A63641B4A9C499AE65D48EC6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AF0C702B7A4F25BF2C8590F42147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FAB958-3CD5-4299-ACA5-0098F30B8AB3}"/>
      </w:docPartPr>
      <w:docPartBody>
        <w:p w:rsidR="00351760" w:rsidRDefault="00351760" w:rsidP="00351760">
          <w:pPr>
            <w:pStyle w:val="6DAF0C702B7A4F25BF2C8590F421478F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830F32ECB9488B990F1423CB463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B92941-0167-4747-A92B-73F96FB765B1}"/>
      </w:docPartPr>
      <w:docPartBody>
        <w:p w:rsidR="00351760" w:rsidRDefault="00351760" w:rsidP="00351760">
          <w:pPr>
            <w:pStyle w:val="2D830F32ECB9488B990F1423CB463FED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9160CEBA92485E8218F8C7B6E78F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19A80E-D9DB-41AE-9799-20A97F287003}"/>
      </w:docPartPr>
      <w:docPartBody>
        <w:p w:rsidR="00351760" w:rsidRDefault="00351760" w:rsidP="00351760">
          <w:pPr>
            <w:pStyle w:val="049160CEBA92485E8218F8C7B6E78F0C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FEAE919C824E78AFCBF0B8C81C8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0CA170-F59D-45B5-8BE3-B7EE9D3EBC50}"/>
      </w:docPartPr>
      <w:docPartBody>
        <w:p w:rsidR="00351760" w:rsidRDefault="00351760" w:rsidP="00351760">
          <w:pPr>
            <w:pStyle w:val="1CFEAE919C824E78AFCBF0B8C81C879D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D38194DFB640ECA1AF960528E81D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33A648-BADB-4B1D-8DF9-0CEEC536C5A9}"/>
      </w:docPartPr>
      <w:docPartBody>
        <w:p w:rsidR="00351760" w:rsidRDefault="00351760" w:rsidP="00351760">
          <w:pPr>
            <w:pStyle w:val="5BD38194DFB640ECA1AF960528E81D6B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D299E35DB74EE8B68F54C4CBBBC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2F389-C049-4AD3-B74A-C74A126ABD06}"/>
      </w:docPartPr>
      <w:docPartBody>
        <w:p w:rsidR="00351760" w:rsidRDefault="00351760" w:rsidP="00351760">
          <w:pPr>
            <w:pStyle w:val="69D299E35DB74EE8B68F54C4CBBBCF23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BE9EAC501024775A5C77C9DE97C73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55561-806E-41E5-B6CB-2FE2774BF6D0}"/>
      </w:docPartPr>
      <w:docPartBody>
        <w:p w:rsidR="00351760" w:rsidRDefault="00351760" w:rsidP="00351760">
          <w:pPr>
            <w:pStyle w:val="9BE9EAC501024775A5C77C9DE97C7379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EE9022E4B447F0B7EB01665DFBF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F31AB-51A1-4F6A-9B15-DB1C6652B8FE}"/>
      </w:docPartPr>
      <w:docPartBody>
        <w:p w:rsidR="00351760" w:rsidRDefault="00351760" w:rsidP="00351760">
          <w:pPr>
            <w:pStyle w:val="52EE9022E4B447F0B7EB01665DFBF92A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395513F9494CD3A74F0209477D7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25150F-8663-4724-B9BB-355714746DBE}"/>
      </w:docPartPr>
      <w:docPartBody>
        <w:p w:rsidR="00351760" w:rsidRDefault="00351760" w:rsidP="00351760">
          <w:pPr>
            <w:pStyle w:val="BD395513F9494CD3A74F0209477D72DA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04E9C096E34F05ABDF939E62A94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064CD7-B54A-4F6B-90F2-D8AB39CD8410}"/>
      </w:docPartPr>
      <w:docPartBody>
        <w:p w:rsidR="00351760" w:rsidRDefault="00351760" w:rsidP="00351760">
          <w:pPr>
            <w:pStyle w:val="5D04E9C096E34F05ABDF939E62A94476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598BC35FEA4D7CBDCB59ABB7822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5120-D18A-4E43-93D9-590D8123750B}"/>
      </w:docPartPr>
      <w:docPartBody>
        <w:p w:rsidR="00351760" w:rsidRDefault="00351760" w:rsidP="00351760">
          <w:pPr>
            <w:pStyle w:val="0A598BC35FEA4D7CBDCB59ABB7822E2C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5AB5A5C11748D195528F29374FDD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26199-6843-422B-973F-CF3D07936692}"/>
      </w:docPartPr>
      <w:docPartBody>
        <w:p w:rsidR="00351760" w:rsidRDefault="00351760" w:rsidP="00351760">
          <w:pPr>
            <w:pStyle w:val="085AB5A5C11748D195528F29374FDD3C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E0B717ED584D0DA99218832DDC9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A431C-B5B0-4588-99AC-048D9BCBC9AE}"/>
      </w:docPartPr>
      <w:docPartBody>
        <w:p w:rsidR="00351760" w:rsidRDefault="00351760" w:rsidP="00351760">
          <w:pPr>
            <w:pStyle w:val="EEE0B717ED584D0DA99218832DDC93F2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91A60AEE174BE2AA4C5E21FBD7E5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28E6B-642A-4FE6-A058-E6D086B35727}"/>
      </w:docPartPr>
      <w:docPartBody>
        <w:p w:rsidR="00351760" w:rsidRDefault="00351760" w:rsidP="00351760">
          <w:pPr>
            <w:pStyle w:val="4B91A60AEE174BE2AA4C5E21FBD7E532"/>
          </w:pPr>
          <w:r w:rsidRPr="005417A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undial">
    <w:panose1 w:val="00000000000000000000"/>
    <w:charset w:val="00"/>
    <w:family w:val="modern"/>
    <w:notTrueType/>
    <w:pitch w:val="variable"/>
    <w:sig w:usb0="A00000FF" w:usb1="5000005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oldplay SemiBold">
    <w:panose1 w:val="00000700000000000000"/>
    <w:charset w:val="00"/>
    <w:family w:val="modern"/>
    <w:notTrueType/>
    <w:pitch w:val="variable"/>
    <w:sig w:usb0="00000007" w:usb1="00000000" w:usb2="00000000" w:usb3="00000000" w:csb0="00000093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5E"/>
    <w:rsid w:val="001C468B"/>
    <w:rsid w:val="00351760"/>
    <w:rsid w:val="003C15A4"/>
    <w:rsid w:val="003E29BD"/>
    <w:rsid w:val="008A4A5E"/>
    <w:rsid w:val="00C07E66"/>
    <w:rsid w:val="00DE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51760"/>
    <w:rPr>
      <w:color w:val="666666"/>
    </w:rPr>
  </w:style>
  <w:style w:type="paragraph" w:customStyle="1" w:styleId="A146465FB358442C925B40E5745A52B7">
    <w:name w:val="A146465FB358442C925B40E5745A52B7"/>
  </w:style>
  <w:style w:type="paragraph" w:customStyle="1" w:styleId="BF0FFF20C36440A4BF4A110C8CD5F079">
    <w:name w:val="BF0FFF20C36440A4BF4A110C8CD5F079"/>
  </w:style>
  <w:style w:type="paragraph" w:customStyle="1" w:styleId="02966E5689684F4A907A6A65CBEC2646">
    <w:name w:val="02966E5689684F4A907A6A65CBEC2646"/>
  </w:style>
  <w:style w:type="paragraph" w:customStyle="1" w:styleId="D9737EFDA17743F187565A39072DFD62">
    <w:name w:val="D9737EFDA17743F187565A39072DFD62"/>
  </w:style>
  <w:style w:type="paragraph" w:customStyle="1" w:styleId="11D34CB3A63641B4A9C499AE65D48EC6">
    <w:name w:val="11D34CB3A63641B4A9C499AE65D48EC6"/>
    <w:rsid w:val="00351760"/>
  </w:style>
  <w:style w:type="paragraph" w:customStyle="1" w:styleId="6DAF0C702B7A4F25BF2C8590F421478F">
    <w:name w:val="6DAF0C702B7A4F25BF2C8590F421478F"/>
    <w:rsid w:val="00351760"/>
  </w:style>
  <w:style w:type="paragraph" w:customStyle="1" w:styleId="2D830F32ECB9488B990F1423CB463FED">
    <w:name w:val="2D830F32ECB9488B990F1423CB463FED"/>
    <w:rsid w:val="00351760"/>
  </w:style>
  <w:style w:type="paragraph" w:customStyle="1" w:styleId="049160CEBA92485E8218F8C7B6E78F0C">
    <w:name w:val="049160CEBA92485E8218F8C7B6E78F0C"/>
    <w:rsid w:val="00351760"/>
  </w:style>
  <w:style w:type="paragraph" w:customStyle="1" w:styleId="1CFEAE919C824E78AFCBF0B8C81C879D">
    <w:name w:val="1CFEAE919C824E78AFCBF0B8C81C879D"/>
    <w:rsid w:val="00351760"/>
  </w:style>
  <w:style w:type="paragraph" w:customStyle="1" w:styleId="5BD38194DFB640ECA1AF960528E81D6B">
    <w:name w:val="5BD38194DFB640ECA1AF960528E81D6B"/>
    <w:rsid w:val="00351760"/>
  </w:style>
  <w:style w:type="paragraph" w:customStyle="1" w:styleId="69D299E35DB74EE8B68F54C4CBBBCF23">
    <w:name w:val="69D299E35DB74EE8B68F54C4CBBBCF23"/>
    <w:rsid w:val="00351760"/>
  </w:style>
  <w:style w:type="paragraph" w:customStyle="1" w:styleId="9BE9EAC501024775A5C77C9DE97C7379">
    <w:name w:val="9BE9EAC501024775A5C77C9DE97C7379"/>
    <w:rsid w:val="00351760"/>
  </w:style>
  <w:style w:type="paragraph" w:customStyle="1" w:styleId="52EE9022E4B447F0B7EB01665DFBF92A">
    <w:name w:val="52EE9022E4B447F0B7EB01665DFBF92A"/>
    <w:rsid w:val="00351760"/>
  </w:style>
  <w:style w:type="paragraph" w:customStyle="1" w:styleId="BD395513F9494CD3A74F0209477D72DA">
    <w:name w:val="BD395513F9494CD3A74F0209477D72DA"/>
    <w:rsid w:val="00351760"/>
  </w:style>
  <w:style w:type="paragraph" w:customStyle="1" w:styleId="5D04E9C096E34F05ABDF939E62A94476">
    <w:name w:val="5D04E9C096E34F05ABDF939E62A94476"/>
    <w:rsid w:val="00351760"/>
  </w:style>
  <w:style w:type="paragraph" w:customStyle="1" w:styleId="0A598BC35FEA4D7CBDCB59ABB7822E2C">
    <w:name w:val="0A598BC35FEA4D7CBDCB59ABB7822E2C"/>
    <w:rsid w:val="00351760"/>
  </w:style>
  <w:style w:type="paragraph" w:customStyle="1" w:styleId="085AB5A5C11748D195528F29374FDD3C">
    <w:name w:val="085AB5A5C11748D195528F29374FDD3C"/>
    <w:rsid w:val="00351760"/>
  </w:style>
  <w:style w:type="paragraph" w:customStyle="1" w:styleId="EEE0B717ED584D0DA99218832DDC93F2">
    <w:name w:val="EEE0B717ED584D0DA99218832DDC93F2"/>
    <w:rsid w:val="00351760"/>
  </w:style>
  <w:style w:type="paragraph" w:customStyle="1" w:styleId="4B91A60AEE174BE2AA4C5E21FBD7E532">
    <w:name w:val="4B91A60AEE174BE2AA4C5E21FBD7E532"/>
    <w:rsid w:val="003517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ichmind WA">
      <a:dk1>
        <a:srgbClr val="045571"/>
      </a:dk1>
      <a:lt1>
        <a:srgbClr val="4D4D4F"/>
      </a:lt1>
      <a:dk2>
        <a:srgbClr val="007CA4"/>
      </a:dk2>
      <a:lt2>
        <a:srgbClr val="DC5E33"/>
      </a:lt2>
      <a:accent1>
        <a:srgbClr val="D66588"/>
      </a:accent1>
      <a:accent2>
        <a:srgbClr val="85A36C"/>
      </a:accent2>
      <a:accent3>
        <a:srgbClr val="E1D7C6"/>
      </a:accent3>
      <a:accent4>
        <a:srgbClr val="F3EFE8"/>
      </a:accent4>
      <a:accent5>
        <a:srgbClr val="76C5D7"/>
      </a:accent5>
      <a:accent6>
        <a:srgbClr val="F3BC3B"/>
      </a:accent6>
      <a:hlink>
        <a:srgbClr val="007CA4"/>
      </a:hlink>
      <a:folHlink>
        <a:srgbClr val="007CA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EA13FD3D44F44C9300B8238A8B5C2E" ma:contentTypeVersion="17" ma:contentTypeDescription="Create a new document." ma:contentTypeScope="" ma:versionID="bc77f8df07cf5e7916a57e9a4de302a9">
  <xsd:schema xmlns:xsd="http://www.w3.org/2001/XMLSchema" xmlns:xs="http://www.w3.org/2001/XMLSchema" xmlns:p="http://schemas.microsoft.com/office/2006/metadata/properties" xmlns:ns2="d7b2a4a6-8f81-447f-a16b-8b2625358cc5" xmlns:ns3="5c8b7348-487e-4475-926e-b5868ba0bd66" targetNamespace="http://schemas.microsoft.com/office/2006/metadata/properties" ma:root="true" ma:fieldsID="ad0565754c9dbfd970cd22c4b83b0c5a" ns2:_="" ns3:_="">
    <xsd:import namespace="d7b2a4a6-8f81-447f-a16b-8b2625358cc5"/>
    <xsd:import namespace="5c8b7348-487e-4475-926e-b5868ba0bd6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2a4a6-8f81-447f-a16b-8b2625358cc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3c50bca-f850-43b0-abee-5d2b07d31b14}" ma:internalName="TaxCatchAll" ma:showField="CatchAllData" ma:web="d7b2a4a6-8f81-447f-a16b-8b2625358c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b7348-487e-4475-926e-b5868ba0b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cf0dd03-5587-4597-82d2-35bc4c80d1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b2a4a6-8f81-447f-a16b-8b2625358cc5" xsi:nil="true"/>
    <lcf76f155ced4ddcb4097134ff3c332f xmlns="5c8b7348-487e-4475-926e-b5868ba0bd66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FF1FD4-2771-440A-9375-91479D6B0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2a4a6-8f81-447f-a16b-8b2625358cc5"/>
    <ds:schemaRef ds:uri="5c8b7348-487e-4475-926e-b5868ba0b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3596C29-D4EE-45FA-84CC-455F1A4F249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FFABC2C-42DE-4242-A427-47323F6FB85C}">
  <ds:schemaRefs>
    <ds:schemaRef ds:uri="http://schemas.microsoft.com/office/2006/metadata/properties"/>
    <ds:schemaRef ds:uri="http://schemas.microsoft.com/office/infopath/2007/PartnerControls"/>
    <ds:schemaRef ds:uri="d7b2a4a6-8f81-447f-a16b-8b2625358cc5"/>
    <ds:schemaRef ds:uri="5c8b7348-487e-4475-926e-b5868ba0bd66"/>
  </ds:schemaRefs>
</ds:datastoreItem>
</file>

<file path=customXml/itemProps4.xml><?xml version="1.0" encoding="utf-8"?>
<ds:datastoreItem xmlns:ds="http://schemas.openxmlformats.org/officeDocument/2006/customXml" ds:itemID="{204BD1C6-9A03-4CBF-A5D5-2C6E5530DA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FOR-MH%20Connext%20Referral%20Form</Template>
  <TotalTime>11</TotalTime>
  <Pages>3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Anselmo</dc:creator>
  <cp:keywords/>
  <dc:description/>
  <cp:lastModifiedBy>Sarah Anselmo</cp:lastModifiedBy>
  <cp:revision>7</cp:revision>
  <dcterms:created xsi:type="dcterms:W3CDTF">2025-07-14T05:56:00Z</dcterms:created>
  <dcterms:modified xsi:type="dcterms:W3CDTF">2025-07-18T06:18:00Z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0x01010014EA13FD3D44F44C9300B8238A8B5C2E</vt:lpwstr>
  </property>
  <property fmtid="{D5CDD505-2E9C-101B-9397-08002B2CF9AE}" pid="3" name="MediaServiceImageTags">
    <vt:lpwstr/>
  </property>
</Properties>
</file>