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DCF7C" w14:textId="77777777" w:rsidR="003742CA" w:rsidRDefault="00003DF9" w:rsidP="00D679DD">
      <w:pPr>
        <w:pStyle w:val="Heading1"/>
      </w:pPr>
      <w:r w:rsidRPr="00003DF9">
        <w:t xml:space="preserve">Privacy </w:t>
      </w:r>
      <w:r w:rsidRPr="0052121D">
        <w:t>Request</w:t>
      </w:r>
      <w:r w:rsidRPr="00003DF9">
        <w:t xml:space="preserve"> Form</w:t>
      </w:r>
    </w:p>
    <w:p w14:paraId="65ADC134" w14:textId="77777777" w:rsidR="00003DF9" w:rsidRDefault="006B31F2" w:rsidP="006B31F2">
      <w:pPr>
        <w:pStyle w:val="Heading2"/>
        <w:rPr>
          <w:noProof/>
        </w:rPr>
      </w:pPr>
      <w:r w:rsidRPr="006B31F2">
        <w:rPr>
          <w:noProof/>
        </w:rPr>
        <w:t>Request to access Richm</w:t>
      </w:r>
      <w:r w:rsidR="003C1107">
        <w:rPr>
          <w:noProof/>
        </w:rPr>
        <w:t>ind WA</w:t>
      </w:r>
      <w:r w:rsidRPr="006B31F2">
        <w:rPr>
          <w:noProof/>
        </w:rPr>
        <w:t xml:space="preserve"> </w:t>
      </w:r>
      <w:r w:rsidR="00C27A0C">
        <w:rPr>
          <w:noProof/>
        </w:rPr>
        <w:t>r</w:t>
      </w:r>
      <w:r w:rsidRPr="006B31F2">
        <w:rPr>
          <w:noProof/>
        </w:rPr>
        <w:t>ecords</w:t>
      </w:r>
    </w:p>
    <w:p w14:paraId="55D9DD27" w14:textId="77777777" w:rsidR="00054376" w:rsidRPr="0058155E" w:rsidRDefault="00054376" w:rsidP="00054376">
      <w:pPr>
        <w:rPr>
          <w:sz w:val="22"/>
          <w:szCs w:val="22"/>
        </w:rPr>
      </w:pPr>
      <w:r w:rsidRPr="0058155E">
        <w:rPr>
          <w:sz w:val="22"/>
          <w:szCs w:val="22"/>
        </w:rPr>
        <w:t xml:space="preserve">Please forward to </w:t>
      </w:r>
      <w:r w:rsidRPr="0058155E">
        <w:rPr>
          <w:b/>
          <w:bCs/>
          <w:sz w:val="22"/>
          <w:szCs w:val="22"/>
        </w:rPr>
        <w:t>privacy@rw.org.au</w:t>
      </w:r>
    </w:p>
    <w:tbl>
      <w:tblPr>
        <w:tblStyle w:val="TableGrid"/>
        <w:tblW w:w="9861" w:type="dxa"/>
        <w:jc w:val="center"/>
        <w:tblBorders>
          <w:top w:val="single" w:sz="4" w:space="0" w:color="007CA4" w:themeColor="text2"/>
          <w:left w:val="single" w:sz="4" w:space="0" w:color="007CA4" w:themeColor="text2"/>
          <w:bottom w:val="single" w:sz="4" w:space="0" w:color="007CA4" w:themeColor="text2"/>
          <w:right w:val="single" w:sz="4" w:space="0" w:color="007CA4" w:themeColor="text2"/>
          <w:insideH w:val="single" w:sz="4" w:space="0" w:color="007CA4" w:themeColor="text2"/>
          <w:insideV w:val="single" w:sz="4" w:space="0" w:color="007CA4" w:themeColor="text2"/>
        </w:tblBorders>
        <w:tblLook w:val="04A0" w:firstRow="1" w:lastRow="0" w:firstColumn="1" w:lastColumn="0" w:noHBand="0" w:noVBand="1"/>
      </w:tblPr>
      <w:tblGrid>
        <w:gridCol w:w="1838"/>
        <w:gridCol w:w="3969"/>
        <w:gridCol w:w="1559"/>
        <w:gridCol w:w="2495"/>
      </w:tblGrid>
      <w:tr w:rsidR="003742CA" w:rsidRPr="00EA01BD" w14:paraId="5C051BAE" w14:textId="77777777" w:rsidTr="0029616D">
        <w:trPr>
          <w:trHeight w:val="567"/>
          <w:jc w:val="center"/>
        </w:trPr>
        <w:tc>
          <w:tcPr>
            <w:tcW w:w="9861" w:type="dxa"/>
            <w:gridSpan w:val="4"/>
            <w:tcBorders>
              <w:top w:val="single" w:sz="4" w:space="0" w:color="FFFFFF"/>
              <w:left w:val="single" w:sz="4" w:space="0" w:color="FFFFFF"/>
              <w:right w:val="single" w:sz="4" w:space="0" w:color="FFFFFF"/>
            </w:tcBorders>
            <w:shd w:val="clear" w:color="auto" w:fill="F8DED6" w:themeFill="background2" w:themeFillTint="33"/>
          </w:tcPr>
          <w:p w14:paraId="22060546" w14:textId="77777777" w:rsidR="003742CA" w:rsidRPr="000E16EE" w:rsidRDefault="0051388A" w:rsidP="005A4BA9">
            <w:pPr>
              <w:pStyle w:val="Heading3"/>
            </w:pPr>
            <w:bookmarkStart w:id="0" w:name="_Hlk188951038"/>
            <w:r w:rsidRPr="0051388A">
              <w:t>Consumer Details</w:t>
            </w:r>
          </w:p>
        </w:tc>
      </w:tr>
      <w:tr w:rsidR="00B45D29" w:rsidRPr="00EA01BD" w14:paraId="6C874AE1" w14:textId="77777777" w:rsidTr="00641A38">
        <w:trPr>
          <w:trHeight w:val="344"/>
          <w:jc w:val="center"/>
        </w:trPr>
        <w:tc>
          <w:tcPr>
            <w:tcW w:w="1838" w:type="dxa"/>
            <w:shd w:val="clear" w:color="auto" w:fill="F3EFE8" w:themeFill="accent4"/>
            <w:vAlign w:val="center"/>
          </w:tcPr>
          <w:p w14:paraId="4B03C677" w14:textId="77777777" w:rsidR="00B45D29" w:rsidRDefault="00B45D29" w:rsidP="003742CA">
            <w:r>
              <w:t>Name</w:t>
            </w:r>
          </w:p>
        </w:tc>
        <w:sdt>
          <w:sdtPr>
            <w:id w:val="1864163989"/>
            <w:placeholder>
              <w:docPart w:val="7C5CD52B65D44EB2AF1C41778D2C6447"/>
            </w:placeholder>
          </w:sdtPr>
          <w:sdtEndPr/>
          <w:sdtContent>
            <w:tc>
              <w:tcPr>
                <w:tcW w:w="8023" w:type="dxa"/>
                <w:gridSpan w:val="3"/>
                <w:vAlign w:val="center"/>
              </w:tcPr>
              <w:p w14:paraId="6AE19E6A" w14:textId="77777777" w:rsidR="00B45D29" w:rsidRDefault="00286630" w:rsidP="003742CA">
                <w:pPr>
                  <w:spacing w:before="40" w:afterLines="40" w:after="96" w:line="276" w:lineRule="auto"/>
                </w:pPr>
                <w:r>
                  <w:t xml:space="preserve">     </w:t>
                </w:r>
              </w:p>
            </w:tc>
          </w:sdtContent>
        </w:sdt>
      </w:tr>
      <w:tr w:rsidR="0051388A" w:rsidRPr="00EA01BD" w14:paraId="0895D211" w14:textId="77777777" w:rsidTr="00E0312E">
        <w:trPr>
          <w:trHeight w:val="344"/>
          <w:jc w:val="center"/>
        </w:trPr>
        <w:tc>
          <w:tcPr>
            <w:tcW w:w="1838" w:type="dxa"/>
            <w:shd w:val="clear" w:color="auto" w:fill="F3EFE8" w:themeFill="accent4"/>
            <w:vAlign w:val="center"/>
          </w:tcPr>
          <w:p w14:paraId="1D509C0B" w14:textId="77777777" w:rsidR="0051388A" w:rsidRPr="000E16EE" w:rsidRDefault="000A7B97" w:rsidP="003742CA">
            <w:bookmarkStart w:id="1" w:name="_Hlk207030827"/>
            <w:r>
              <w:t>Contact number</w:t>
            </w:r>
          </w:p>
        </w:tc>
        <w:sdt>
          <w:sdtPr>
            <w:id w:val="-1497645210"/>
            <w:placeholder>
              <w:docPart w:val="5A4AA3FEB3F94C7D85B893D884416867"/>
            </w:placeholder>
          </w:sdtPr>
          <w:sdtEndPr/>
          <w:sdtContent>
            <w:tc>
              <w:tcPr>
                <w:tcW w:w="3969" w:type="dxa"/>
                <w:vAlign w:val="center"/>
              </w:tcPr>
              <w:p w14:paraId="387F00AD" w14:textId="77777777" w:rsidR="0051388A" w:rsidRPr="000E16EE" w:rsidRDefault="00286630" w:rsidP="003742CA">
                <w:pPr>
                  <w:spacing w:before="40" w:afterLines="40" w:after="96" w:line="276" w:lineRule="auto"/>
                </w:pPr>
                <w:r>
                  <w:t xml:space="preserve">     </w:t>
                </w:r>
              </w:p>
            </w:tc>
          </w:sdtContent>
        </w:sdt>
        <w:tc>
          <w:tcPr>
            <w:tcW w:w="1559" w:type="dxa"/>
            <w:shd w:val="clear" w:color="auto" w:fill="F3EFE8" w:themeFill="accent4"/>
            <w:vAlign w:val="center"/>
          </w:tcPr>
          <w:p w14:paraId="7B49CCE7" w14:textId="77777777" w:rsidR="0051388A" w:rsidRPr="000E16EE" w:rsidRDefault="00327FE6" w:rsidP="003742CA">
            <w:pPr>
              <w:spacing w:before="40" w:afterLines="40" w:after="96" w:line="276" w:lineRule="auto"/>
            </w:pPr>
            <w:r w:rsidRPr="00327FE6">
              <w:t>Date of birth</w:t>
            </w:r>
          </w:p>
        </w:tc>
        <w:sdt>
          <w:sdtPr>
            <w:id w:val="846977695"/>
            <w:placeholder>
              <w:docPart w:val="25323B8E473D47B4BF706BB326AF56E7"/>
            </w:placeholder>
          </w:sdtPr>
          <w:sdtEndPr/>
          <w:sdtContent>
            <w:tc>
              <w:tcPr>
                <w:tcW w:w="2495" w:type="dxa"/>
                <w:vAlign w:val="center"/>
              </w:tcPr>
              <w:p w14:paraId="5946B4E0" w14:textId="77777777" w:rsidR="0051388A" w:rsidRPr="000E16EE" w:rsidRDefault="00286630" w:rsidP="003742CA">
                <w:pPr>
                  <w:spacing w:before="40" w:afterLines="40" w:after="96" w:line="276" w:lineRule="auto"/>
                </w:pPr>
                <w:r>
                  <w:t xml:space="preserve">     </w:t>
                </w:r>
              </w:p>
            </w:tc>
          </w:sdtContent>
        </w:sdt>
      </w:tr>
      <w:bookmarkEnd w:id="1"/>
      <w:tr w:rsidR="003742CA" w:rsidRPr="00EA01BD" w14:paraId="66A62774" w14:textId="77777777" w:rsidTr="00D03DB2">
        <w:trPr>
          <w:trHeight w:val="344"/>
          <w:jc w:val="center"/>
        </w:trPr>
        <w:tc>
          <w:tcPr>
            <w:tcW w:w="1838" w:type="dxa"/>
            <w:shd w:val="clear" w:color="auto" w:fill="F3EFE8" w:themeFill="accent4"/>
            <w:vAlign w:val="center"/>
          </w:tcPr>
          <w:p w14:paraId="76A87DBC" w14:textId="77777777" w:rsidR="003742CA" w:rsidRPr="004551DA" w:rsidRDefault="003742CA" w:rsidP="003742CA">
            <w:r>
              <w:t>Address</w:t>
            </w:r>
          </w:p>
        </w:tc>
        <w:sdt>
          <w:sdtPr>
            <w:id w:val="677396344"/>
            <w:placeholder>
              <w:docPart w:val="BDEE8C97D5BA492ABFDDE1F35F758883"/>
            </w:placeholder>
          </w:sdtPr>
          <w:sdtEndPr/>
          <w:sdtContent>
            <w:tc>
              <w:tcPr>
                <w:tcW w:w="8023" w:type="dxa"/>
                <w:gridSpan w:val="3"/>
                <w:vAlign w:val="center"/>
              </w:tcPr>
              <w:p w14:paraId="38EC91E7" w14:textId="77777777" w:rsidR="0051388A" w:rsidRPr="004551DA" w:rsidRDefault="00286630" w:rsidP="003742CA">
                <w:pPr>
                  <w:spacing w:before="40" w:afterLines="40" w:after="96" w:line="276" w:lineRule="auto"/>
                </w:pPr>
                <w:r>
                  <w:t xml:space="preserve">     </w:t>
                </w:r>
              </w:p>
            </w:tc>
          </w:sdtContent>
        </w:sdt>
      </w:tr>
      <w:bookmarkEnd w:id="0"/>
    </w:tbl>
    <w:p w14:paraId="0F44737F" w14:textId="77777777" w:rsidR="00CA698A" w:rsidRDefault="00CA698A" w:rsidP="003742CA">
      <w:pPr>
        <w:rPr>
          <w:w w:val="105"/>
        </w:rPr>
      </w:pPr>
    </w:p>
    <w:p w14:paraId="500F8742" w14:textId="77777777" w:rsidR="006347B8" w:rsidRPr="0058155E" w:rsidRDefault="006347B8" w:rsidP="00F56372">
      <w:pPr>
        <w:pStyle w:val="Heading2"/>
        <w:rPr>
          <w:rStyle w:val="SubtleEmphasis"/>
          <w:i w:val="0"/>
          <w:iCs w:val="0"/>
          <w:color w:val="007CA4" w:themeColor="text2"/>
          <w:w w:val="105"/>
          <w:sz w:val="22"/>
          <w:szCs w:val="22"/>
        </w:rPr>
      </w:pPr>
      <w:r w:rsidRPr="006347B8">
        <w:rPr>
          <w:w w:val="105"/>
        </w:rPr>
        <w:t>Details of authorised person</w:t>
      </w:r>
      <w:r w:rsidR="00A9231D">
        <w:rPr>
          <w:w w:val="105"/>
        </w:rPr>
        <w:br/>
      </w:r>
      <w:r w:rsidR="00A9231D" w:rsidRPr="0058155E">
        <w:rPr>
          <w:rStyle w:val="SubtleEmphasis"/>
          <w:b w:val="0"/>
          <w:bCs/>
          <w:i w:val="0"/>
          <w:iCs w:val="0"/>
          <w:sz w:val="22"/>
          <w:szCs w:val="22"/>
        </w:rPr>
        <w:t>C</w:t>
      </w:r>
      <w:r w:rsidR="006C6460" w:rsidRPr="0058155E">
        <w:rPr>
          <w:rStyle w:val="SubtleEmphasis"/>
          <w:b w:val="0"/>
          <w:bCs/>
          <w:i w:val="0"/>
          <w:iCs w:val="0"/>
          <w:sz w:val="22"/>
          <w:szCs w:val="22"/>
        </w:rPr>
        <w:t xml:space="preserve">omplete </w:t>
      </w:r>
      <w:r w:rsidR="00A9231D" w:rsidRPr="0058155E">
        <w:rPr>
          <w:rStyle w:val="SubtleEmphasis"/>
          <w:b w:val="0"/>
          <w:bCs/>
          <w:i w:val="0"/>
          <w:iCs w:val="0"/>
          <w:sz w:val="22"/>
          <w:szCs w:val="22"/>
        </w:rPr>
        <w:t xml:space="preserve">this section </w:t>
      </w:r>
      <w:r w:rsidR="006C6460" w:rsidRPr="0058155E">
        <w:rPr>
          <w:rStyle w:val="SubtleEmphasis"/>
          <w:b w:val="0"/>
          <w:bCs/>
          <w:i w:val="0"/>
          <w:iCs w:val="0"/>
          <w:sz w:val="22"/>
          <w:szCs w:val="22"/>
        </w:rPr>
        <w:t>if the request is made on behalf of anyone other than the consumer.</w:t>
      </w:r>
    </w:p>
    <w:p w14:paraId="7EC4CAAF" w14:textId="77777777" w:rsidR="001E51C9" w:rsidRPr="0058155E" w:rsidRDefault="00EB0908" w:rsidP="00021ADD">
      <w:pPr>
        <w:spacing w:line="240" w:lineRule="auto"/>
        <w:rPr>
          <w:w w:val="105"/>
          <w:sz w:val="22"/>
          <w:szCs w:val="22"/>
        </w:rPr>
      </w:pPr>
      <w:r w:rsidRPr="0058155E">
        <w:rPr>
          <w:w w:val="105"/>
          <w:sz w:val="22"/>
          <w:szCs w:val="22"/>
        </w:rPr>
        <w:t>*</w:t>
      </w:r>
      <w:r w:rsidR="00DA7250" w:rsidRPr="0058155E">
        <w:rPr>
          <w:w w:val="105"/>
          <w:sz w:val="22"/>
          <w:szCs w:val="22"/>
        </w:rPr>
        <w:t>An authorised person is a parent or guardian or a minor; a person appointed by Power of Attorney</w:t>
      </w:r>
      <w:r w:rsidR="00FB5DF3" w:rsidRPr="0058155E">
        <w:rPr>
          <w:w w:val="105"/>
          <w:sz w:val="22"/>
          <w:szCs w:val="22"/>
        </w:rPr>
        <w:t xml:space="preserve">; </w:t>
      </w:r>
      <w:r w:rsidR="00DA7250" w:rsidRPr="0058155E">
        <w:rPr>
          <w:w w:val="105"/>
          <w:sz w:val="22"/>
          <w:szCs w:val="22"/>
        </w:rPr>
        <w:t>Advanced Health Directive; another person authorised by law; a person authorised in writing by the consumer.</w:t>
      </w:r>
    </w:p>
    <w:p w14:paraId="5EA0A85D" w14:textId="77777777" w:rsidR="001E51C9" w:rsidRPr="001E51C9" w:rsidRDefault="001E51C9" w:rsidP="001E51C9">
      <w:pPr>
        <w:spacing w:line="240" w:lineRule="auto"/>
        <w:rPr>
          <w:b/>
          <w:bCs/>
          <w:w w:val="105"/>
          <w:sz w:val="22"/>
          <w:szCs w:val="22"/>
        </w:rPr>
      </w:pPr>
      <w:r w:rsidRPr="001E51C9">
        <w:rPr>
          <w:b/>
          <w:bCs/>
          <w:w w:val="105"/>
          <w:sz w:val="22"/>
          <w:szCs w:val="22"/>
        </w:rPr>
        <w:t>Basis of authorisation if not the consumer:</w:t>
      </w:r>
    </w:p>
    <w:p w14:paraId="5467DD50" w14:textId="77777777" w:rsidR="00254ED3" w:rsidRPr="0058155E" w:rsidRDefault="00254ED3" w:rsidP="001E51C9">
      <w:pPr>
        <w:spacing w:line="240" w:lineRule="auto"/>
        <w:rPr>
          <w:b/>
          <w:bCs/>
          <w:w w:val="105"/>
          <w:sz w:val="22"/>
          <w:szCs w:val="22"/>
        </w:rPr>
        <w:sectPr w:rsidR="00254ED3" w:rsidRPr="0058155E" w:rsidSect="00A4047D">
          <w:headerReference w:type="default" r:id="rId11"/>
          <w:footerReference w:type="default" r:id="rId12"/>
          <w:headerReference w:type="first" r:id="rId13"/>
          <w:footerReference w:type="first" r:id="rId14"/>
          <w:pgSz w:w="11906" w:h="16838"/>
          <w:pgMar w:top="1985" w:right="1134" w:bottom="1701" w:left="1134" w:header="709" w:footer="748" w:gutter="0"/>
          <w:cols w:space="708"/>
          <w:titlePg/>
          <w:docGrid w:linePitch="360"/>
        </w:sectPr>
      </w:pPr>
    </w:p>
    <w:p w14:paraId="2FA224A0" w14:textId="77777777" w:rsidR="00912B1D" w:rsidRPr="0058155E" w:rsidRDefault="001E51C9" w:rsidP="00386E2B">
      <w:pPr>
        <w:pStyle w:val="ListParagraph"/>
        <w:numPr>
          <w:ilvl w:val="0"/>
          <w:numId w:val="25"/>
        </w:numPr>
        <w:spacing w:line="240" w:lineRule="auto"/>
        <w:ind w:left="284" w:hanging="284"/>
        <w:rPr>
          <w:b/>
          <w:bCs/>
          <w:w w:val="105"/>
          <w:sz w:val="22"/>
          <w:szCs w:val="22"/>
        </w:rPr>
      </w:pPr>
      <w:r w:rsidRPr="0058155E">
        <w:rPr>
          <w:b/>
          <w:bCs/>
          <w:w w:val="105"/>
          <w:sz w:val="22"/>
          <w:szCs w:val="22"/>
        </w:rPr>
        <w:t>Parent</w:t>
      </w:r>
    </w:p>
    <w:p w14:paraId="7A63CA70" w14:textId="77777777" w:rsidR="001E51C9" w:rsidRPr="0058155E" w:rsidRDefault="001E51C9" w:rsidP="00386E2B">
      <w:pPr>
        <w:pStyle w:val="ListParagraph"/>
        <w:numPr>
          <w:ilvl w:val="0"/>
          <w:numId w:val="25"/>
        </w:numPr>
        <w:spacing w:line="240" w:lineRule="auto"/>
        <w:ind w:left="284" w:hanging="284"/>
        <w:rPr>
          <w:b/>
          <w:bCs/>
          <w:w w:val="105"/>
          <w:sz w:val="22"/>
          <w:szCs w:val="22"/>
        </w:rPr>
      </w:pPr>
      <w:r w:rsidRPr="0058155E">
        <w:rPr>
          <w:b/>
          <w:bCs/>
          <w:w w:val="105"/>
          <w:sz w:val="22"/>
          <w:szCs w:val="22"/>
        </w:rPr>
        <w:t>Guardian of minor</w:t>
      </w:r>
    </w:p>
    <w:p w14:paraId="615A335B" w14:textId="77777777" w:rsidR="001E51C9" w:rsidRPr="0058155E" w:rsidRDefault="001E51C9" w:rsidP="00386E2B">
      <w:pPr>
        <w:pStyle w:val="ListParagraph"/>
        <w:numPr>
          <w:ilvl w:val="0"/>
          <w:numId w:val="25"/>
        </w:numPr>
        <w:spacing w:line="240" w:lineRule="auto"/>
        <w:ind w:left="284" w:hanging="284"/>
        <w:rPr>
          <w:b/>
          <w:bCs/>
          <w:w w:val="105"/>
          <w:sz w:val="22"/>
          <w:szCs w:val="22"/>
        </w:rPr>
      </w:pPr>
      <w:r w:rsidRPr="0058155E">
        <w:rPr>
          <w:b/>
          <w:bCs/>
          <w:w w:val="105"/>
          <w:sz w:val="22"/>
          <w:szCs w:val="22"/>
        </w:rPr>
        <w:t>Power of attorney</w:t>
      </w:r>
    </w:p>
    <w:p w14:paraId="5C710FE2" w14:textId="77777777" w:rsidR="001E51C9" w:rsidRPr="0058155E" w:rsidRDefault="001E51C9" w:rsidP="00386E2B">
      <w:pPr>
        <w:pStyle w:val="ListParagraph"/>
        <w:numPr>
          <w:ilvl w:val="0"/>
          <w:numId w:val="25"/>
        </w:numPr>
        <w:spacing w:line="240" w:lineRule="auto"/>
        <w:ind w:left="284" w:hanging="284"/>
        <w:rPr>
          <w:b/>
          <w:bCs/>
          <w:w w:val="105"/>
          <w:sz w:val="22"/>
          <w:szCs w:val="22"/>
        </w:rPr>
      </w:pPr>
      <w:r w:rsidRPr="0058155E">
        <w:rPr>
          <w:b/>
          <w:bCs/>
          <w:w w:val="105"/>
          <w:sz w:val="22"/>
          <w:szCs w:val="22"/>
        </w:rPr>
        <w:t>Advanced Health Directive</w:t>
      </w:r>
    </w:p>
    <w:p w14:paraId="787B4B88" w14:textId="77777777" w:rsidR="00254ED3" w:rsidRPr="0058155E" w:rsidRDefault="001E51C9" w:rsidP="00386E2B">
      <w:pPr>
        <w:pStyle w:val="ListParagraph"/>
        <w:numPr>
          <w:ilvl w:val="0"/>
          <w:numId w:val="25"/>
        </w:numPr>
        <w:spacing w:line="240" w:lineRule="auto"/>
        <w:ind w:left="284" w:hanging="284"/>
        <w:rPr>
          <w:b/>
          <w:bCs/>
          <w:w w:val="105"/>
          <w:sz w:val="22"/>
          <w:szCs w:val="22"/>
        </w:rPr>
        <w:sectPr w:rsidR="00254ED3" w:rsidRPr="0058155E" w:rsidSect="003A4F29">
          <w:type w:val="continuous"/>
          <w:pgSz w:w="11906" w:h="16838"/>
          <w:pgMar w:top="2268" w:right="1134" w:bottom="1701" w:left="1134" w:header="709" w:footer="748" w:gutter="0"/>
          <w:cols w:space="2"/>
          <w:titlePg/>
          <w:docGrid w:linePitch="360"/>
        </w:sectPr>
      </w:pPr>
      <w:r w:rsidRPr="0058155E">
        <w:rPr>
          <w:b/>
          <w:bCs/>
          <w:w w:val="105"/>
          <w:sz w:val="22"/>
          <w:szCs w:val="22"/>
        </w:rPr>
        <w:t>• Other, specify:</w:t>
      </w:r>
      <w:r w:rsidR="003A4F29" w:rsidRPr="0058155E">
        <w:rPr>
          <w:b/>
          <w:bCs/>
          <w:w w:val="105"/>
          <w:sz w:val="22"/>
          <w:szCs w:val="22"/>
        </w:rPr>
        <w:t xml:space="preserve"> </w:t>
      </w:r>
      <w:sdt>
        <w:sdtPr>
          <w:rPr>
            <w:w w:val="105"/>
            <w:sz w:val="22"/>
            <w:szCs w:val="22"/>
          </w:rPr>
          <w:id w:val="-1018465323"/>
          <w:placeholder>
            <w:docPart w:val="AE50121DCC4E4F0694E6C4F8888C0334"/>
          </w:placeholder>
        </w:sdtPr>
        <w:sdtEndPr>
          <w:rPr>
            <w:b/>
            <w:bCs/>
          </w:rPr>
        </w:sdtEndPr>
        <w:sdtContent>
          <w:r w:rsidR="003A4F29" w:rsidRPr="0058155E">
            <w:rPr>
              <w:w w:val="105"/>
              <w:sz w:val="22"/>
              <w:szCs w:val="22"/>
            </w:rPr>
            <w:t xml:space="preserve">     </w:t>
          </w:r>
          <w:r w:rsidR="00400C3D">
            <w:rPr>
              <w:w w:val="105"/>
              <w:sz w:val="22"/>
              <w:szCs w:val="22"/>
            </w:rPr>
            <w:t>as</w:t>
          </w:r>
        </w:sdtContent>
      </w:sdt>
    </w:p>
    <w:p w14:paraId="2D0D98F8" w14:textId="77777777" w:rsidR="003742CA" w:rsidRDefault="003742CA" w:rsidP="001E51C9">
      <w:pPr>
        <w:spacing w:line="240" w:lineRule="auto"/>
        <w:rPr>
          <w:w w:val="105"/>
        </w:rPr>
      </w:pPr>
    </w:p>
    <w:p w14:paraId="7DB21F9B" w14:textId="77777777" w:rsidR="003A4F29" w:rsidRDefault="003A4F29" w:rsidP="00B30DEB">
      <w:pPr>
        <w:pStyle w:val="Heading4"/>
        <w:sectPr w:rsidR="003A4F29" w:rsidSect="003A4F29">
          <w:type w:val="continuous"/>
          <w:pgSz w:w="11906" w:h="16838"/>
          <w:pgMar w:top="2268" w:right="1134" w:bottom="1701" w:left="1134" w:header="709" w:footer="748" w:gutter="0"/>
          <w:cols w:space="708"/>
          <w:titlePg/>
          <w:docGrid w:linePitch="360"/>
        </w:sectPr>
      </w:pPr>
      <w:bookmarkStart w:id="2" w:name="_Hlk189138688"/>
    </w:p>
    <w:tbl>
      <w:tblPr>
        <w:tblStyle w:val="TableGrid"/>
        <w:tblW w:w="9861" w:type="dxa"/>
        <w:tblInd w:w="-5" w:type="dxa"/>
        <w:tblBorders>
          <w:top w:val="single" w:sz="4" w:space="0" w:color="007CA4" w:themeColor="text2"/>
          <w:left w:val="single" w:sz="4" w:space="0" w:color="007CA4" w:themeColor="text2"/>
          <w:bottom w:val="single" w:sz="4" w:space="0" w:color="007CA4" w:themeColor="text2"/>
          <w:right w:val="single" w:sz="4" w:space="0" w:color="007CA4" w:themeColor="text2"/>
          <w:insideH w:val="single" w:sz="4" w:space="0" w:color="007CA4" w:themeColor="text2"/>
          <w:insideV w:val="single" w:sz="4" w:space="0" w:color="007CA4" w:themeColor="text2"/>
        </w:tblBorders>
        <w:tblLook w:val="04A0" w:firstRow="1" w:lastRow="0" w:firstColumn="1" w:lastColumn="0" w:noHBand="0" w:noVBand="1"/>
      </w:tblPr>
      <w:tblGrid>
        <w:gridCol w:w="1843"/>
        <w:gridCol w:w="8018"/>
      </w:tblGrid>
      <w:tr w:rsidR="000F2107" w:rsidRPr="00EA01BD" w14:paraId="2B5DB3DB" w14:textId="77777777" w:rsidTr="00A70920">
        <w:trPr>
          <w:trHeight w:val="567"/>
        </w:trPr>
        <w:tc>
          <w:tcPr>
            <w:tcW w:w="9861" w:type="dxa"/>
            <w:gridSpan w:val="2"/>
            <w:shd w:val="clear" w:color="auto" w:fill="F3EFE8" w:themeFill="accent4"/>
            <w:vAlign w:val="center"/>
          </w:tcPr>
          <w:p w14:paraId="35738262" w14:textId="77777777" w:rsidR="000F2107" w:rsidRPr="000E16EE" w:rsidRDefault="006D1C26" w:rsidP="00B30DEB">
            <w:pPr>
              <w:pStyle w:val="Heading4"/>
            </w:pPr>
            <w:r>
              <w:t>Authorised person details</w:t>
            </w:r>
          </w:p>
        </w:tc>
      </w:tr>
      <w:tr w:rsidR="00F84899" w:rsidRPr="00EA01BD" w14:paraId="23D42AA2" w14:textId="77777777" w:rsidTr="00F53761">
        <w:trPr>
          <w:trHeight w:val="113"/>
        </w:trPr>
        <w:tc>
          <w:tcPr>
            <w:tcW w:w="1843" w:type="dxa"/>
            <w:shd w:val="clear" w:color="auto" w:fill="F3EFE8" w:themeFill="accent4"/>
            <w:vAlign w:val="center"/>
          </w:tcPr>
          <w:p w14:paraId="44C9B29F" w14:textId="77777777" w:rsidR="00F84899" w:rsidRPr="000E16EE" w:rsidRDefault="00F84899" w:rsidP="00F84899">
            <w:r>
              <w:t>Name</w:t>
            </w:r>
          </w:p>
        </w:tc>
        <w:sdt>
          <w:sdtPr>
            <w:id w:val="1017113601"/>
            <w:placeholder>
              <w:docPart w:val="38F2B12B5AA44B8E8BEC2AD3FA02F09C"/>
            </w:placeholder>
          </w:sdtPr>
          <w:sdtEndPr/>
          <w:sdtContent>
            <w:tc>
              <w:tcPr>
                <w:tcW w:w="8018" w:type="dxa"/>
              </w:tcPr>
              <w:p w14:paraId="08D66458" w14:textId="77777777" w:rsidR="00F84899" w:rsidRPr="000E16EE" w:rsidRDefault="00F84899" w:rsidP="00F84899">
                <w:pPr>
                  <w:spacing w:before="40" w:afterLines="40" w:after="96" w:line="276" w:lineRule="auto"/>
                </w:pPr>
                <w:r w:rsidRPr="00296EFA">
                  <w:t xml:space="preserve">     </w:t>
                </w:r>
              </w:p>
            </w:tc>
          </w:sdtContent>
        </w:sdt>
      </w:tr>
      <w:tr w:rsidR="00F84899" w:rsidRPr="00EA01BD" w14:paraId="2B9FCE28" w14:textId="77777777" w:rsidTr="00F53761">
        <w:trPr>
          <w:trHeight w:val="113"/>
        </w:trPr>
        <w:tc>
          <w:tcPr>
            <w:tcW w:w="1843" w:type="dxa"/>
            <w:shd w:val="clear" w:color="auto" w:fill="F3EFE8" w:themeFill="accent4"/>
            <w:vAlign w:val="center"/>
          </w:tcPr>
          <w:p w14:paraId="1D745834" w14:textId="77777777" w:rsidR="00F84899" w:rsidRDefault="00F84899" w:rsidP="00F84899">
            <w:r>
              <w:t>Contact number</w:t>
            </w:r>
          </w:p>
        </w:tc>
        <w:sdt>
          <w:sdtPr>
            <w:id w:val="107780624"/>
            <w:placeholder>
              <w:docPart w:val="677BC312CBAD4B659277485E73BC9209"/>
            </w:placeholder>
          </w:sdtPr>
          <w:sdtEndPr/>
          <w:sdtContent>
            <w:tc>
              <w:tcPr>
                <w:tcW w:w="8018" w:type="dxa"/>
              </w:tcPr>
              <w:p w14:paraId="13688415" w14:textId="77777777" w:rsidR="00F84899" w:rsidRPr="000E16EE" w:rsidRDefault="00F84899" w:rsidP="00F84899">
                <w:pPr>
                  <w:spacing w:before="40" w:afterLines="40" w:after="96" w:line="276" w:lineRule="auto"/>
                </w:pPr>
                <w:r w:rsidRPr="00296EFA">
                  <w:t xml:space="preserve">     </w:t>
                </w:r>
              </w:p>
            </w:tc>
          </w:sdtContent>
        </w:sdt>
      </w:tr>
      <w:tr w:rsidR="00F84899" w:rsidRPr="00EA01BD" w14:paraId="07F6B7F8" w14:textId="77777777" w:rsidTr="00F53761">
        <w:trPr>
          <w:trHeight w:val="113"/>
        </w:trPr>
        <w:tc>
          <w:tcPr>
            <w:tcW w:w="1843" w:type="dxa"/>
            <w:shd w:val="clear" w:color="auto" w:fill="F3EFE8" w:themeFill="accent4"/>
            <w:vAlign w:val="center"/>
          </w:tcPr>
          <w:p w14:paraId="2CB494AC" w14:textId="77777777" w:rsidR="00F84899" w:rsidRPr="004551DA" w:rsidRDefault="00F84899" w:rsidP="00F84899">
            <w:r w:rsidRPr="00935E46">
              <w:t>Address</w:t>
            </w:r>
          </w:p>
        </w:tc>
        <w:sdt>
          <w:sdtPr>
            <w:id w:val="1677076474"/>
            <w:placeholder>
              <w:docPart w:val="8FBE9AC1927D489EB80A4868755F4299"/>
            </w:placeholder>
          </w:sdtPr>
          <w:sdtEndPr/>
          <w:sdtContent>
            <w:tc>
              <w:tcPr>
                <w:tcW w:w="8018" w:type="dxa"/>
              </w:tcPr>
              <w:p w14:paraId="26B8508B" w14:textId="77777777" w:rsidR="00F84899" w:rsidRPr="004551DA" w:rsidRDefault="00F84899" w:rsidP="00F84899">
                <w:pPr>
                  <w:spacing w:before="40" w:afterLines="40" w:after="96" w:line="276" w:lineRule="auto"/>
                </w:pPr>
                <w:r w:rsidRPr="00296EFA">
                  <w:t xml:space="preserve">     </w:t>
                </w:r>
              </w:p>
            </w:tc>
          </w:sdtContent>
        </w:sdt>
      </w:tr>
    </w:tbl>
    <w:bookmarkEnd w:id="2"/>
    <w:p w14:paraId="1EFC65E9" w14:textId="77777777" w:rsidR="0033546F" w:rsidRPr="0051601A" w:rsidRDefault="00984653" w:rsidP="0052121D">
      <w:pPr>
        <w:spacing w:line="240" w:lineRule="auto"/>
        <w:rPr>
          <w:sz w:val="22"/>
          <w:szCs w:val="22"/>
        </w:rPr>
      </w:pPr>
      <w:r>
        <w:br/>
      </w:r>
      <w:r w:rsidR="0051601A" w:rsidRPr="0051601A">
        <w:rPr>
          <w:sz w:val="22"/>
          <w:szCs w:val="22"/>
        </w:rPr>
        <w:t>*</w:t>
      </w:r>
      <w:r w:rsidR="0033546F" w:rsidRPr="0051601A">
        <w:rPr>
          <w:sz w:val="22"/>
          <w:szCs w:val="22"/>
        </w:rPr>
        <w:t>If you are seeking to access documents about a person other than yourself, please provide their name, date of birth and their relationship to you in the space below. You will need to provide certified copies of documents linking you to that person to enable you to access the documents, such as birth certificates, death certificates or guardianship</w:t>
      </w:r>
      <w:r w:rsidR="0051601A" w:rsidRPr="0051601A">
        <w:rPr>
          <w:sz w:val="22"/>
          <w:szCs w:val="22"/>
        </w:rPr>
        <w:t xml:space="preserve"> </w:t>
      </w:r>
      <w:r w:rsidR="0033546F" w:rsidRPr="0051601A">
        <w:rPr>
          <w:sz w:val="22"/>
          <w:szCs w:val="22"/>
        </w:rPr>
        <w:t>/ administration orders.</w:t>
      </w:r>
    </w:p>
    <w:tbl>
      <w:tblPr>
        <w:tblStyle w:val="TableGrid"/>
        <w:tblW w:w="9781" w:type="dxa"/>
        <w:tblInd w:w="-5" w:type="dxa"/>
        <w:tblBorders>
          <w:top w:val="single" w:sz="4" w:space="0" w:color="007CA4" w:themeColor="text2"/>
          <w:left w:val="single" w:sz="4" w:space="0" w:color="007CA4" w:themeColor="text2"/>
          <w:bottom w:val="single" w:sz="4" w:space="0" w:color="007CA4" w:themeColor="text2"/>
          <w:right w:val="single" w:sz="4" w:space="0" w:color="007CA4" w:themeColor="text2"/>
          <w:insideH w:val="single" w:sz="4" w:space="0" w:color="007CA4" w:themeColor="text2"/>
          <w:insideV w:val="single" w:sz="4" w:space="0" w:color="007CA4" w:themeColor="text2"/>
        </w:tblBorders>
        <w:tblLook w:val="04A0" w:firstRow="1" w:lastRow="0" w:firstColumn="1" w:lastColumn="0" w:noHBand="0" w:noVBand="1"/>
      </w:tblPr>
      <w:tblGrid>
        <w:gridCol w:w="9781"/>
      </w:tblGrid>
      <w:tr w:rsidR="0033546F" w:rsidRPr="00EA01BD" w14:paraId="133D820C" w14:textId="77777777" w:rsidTr="00384FE8">
        <w:trPr>
          <w:trHeight w:val="850"/>
        </w:trPr>
        <w:tc>
          <w:tcPr>
            <w:tcW w:w="9781" w:type="dxa"/>
            <w:shd w:val="clear" w:color="auto" w:fill="F3EFE8" w:themeFill="accent4"/>
            <w:vAlign w:val="center"/>
          </w:tcPr>
          <w:p w14:paraId="53DE53B1" w14:textId="77777777" w:rsidR="0033546F" w:rsidRPr="00970BFB" w:rsidRDefault="00705913" w:rsidP="00970BFB">
            <w:pPr>
              <w:pStyle w:val="Heading4"/>
            </w:pPr>
            <w:r w:rsidRPr="00970BFB">
              <w:lastRenderedPageBreak/>
              <w:t>Document</w:t>
            </w:r>
            <w:r w:rsidR="00296FA4" w:rsidRPr="00970BFB">
              <w:t xml:space="preserve"> details</w:t>
            </w:r>
          </w:p>
        </w:tc>
      </w:tr>
      <w:tr w:rsidR="00705913" w:rsidRPr="00EA01BD" w14:paraId="1B111B94" w14:textId="77777777" w:rsidTr="00384FE8">
        <w:trPr>
          <w:trHeight w:val="850"/>
        </w:trPr>
        <w:tc>
          <w:tcPr>
            <w:tcW w:w="9781" w:type="dxa"/>
            <w:vAlign w:val="center"/>
          </w:tcPr>
          <w:p w14:paraId="39B2CA8B" w14:textId="77777777" w:rsidR="00705913" w:rsidRPr="000E16EE" w:rsidRDefault="008B01EB" w:rsidP="009B47FA">
            <w:pPr>
              <w:spacing w:before="40" w:afterLines="40" w:after="96" w:line="276" w:lineRule="auto"/>
            </w:pPr>
            <w:r w:rsidRPr="008B01EB">
              <w:t>I hereby request a copy of the documents listed below</w:t>
            </w:r>
            <w:r w:rsidR="00754529">
              <w:t xml:space="preserve">. </w:t>
            </w:r>
          </w:p>
        </w:tc>
      </w:tr>
      <w:tr w:rsidR="008B01EB" w:rsidRPr="00EA01BD" w14:paraId="1FDEBBC6" w14:textId="77777777" w:rsidTr="00384FE8">
        <w:trPr>
          <w:trHeight w:val="1134"/>
        </w:trPr>
        <w:tc>
          <w:tcPr>
            <w:tcW w:w="9781" w:type="dxa"/>
            <w:vAlign w:val="center"/>
          </w:tcPr>
          <w:p w14:paraId="7A5BB183" w14:textId="77777777" w:rsidR="008B01EB" w:rsidRPr="00970BFB" w:rsidRDefault="00E07333" w:rsidP="00970BFB">
            <w:pPr>
              <w:pStyle w:val="ListParagraph"/>
              <w:numPr>
                <w:ilvl w:val="0"/>
                <w:numId w:val="26"/>
              </w:numPr>
              <w:spacing w:before="40" w:afterLines="40" w:after="96" w:line="276" w:lineRule="auto"/>
              <w:ind w:left="319" w:hanging="284"/>
              <w:rPr>
                <w:b/>
                <w:bCs/>
              </w:rPr>
            </w:pPr>
            <w:r w:rsidRPr="00970BFB">
              <w:rPr>
                <w:b/>
                <w:bCs/>
              </w:rPr>
              <w:t>Please list documents</w:t>
            </w:r>
            <w:r w:rsidR="00970BFB" w:rsidRPr="00970BFB">
              <w:rPr>
                <w:b/>
                <w:bCs/>
              </w:rPr>
              <w:t xml:space="preserve"> </w:t>
            </w:r>
            <w:r w:rsidRPr="00970BFB">
              <w:rPr>
                <w:b/>
                <w:bCs/>
              </w:rPr>
              <w:t>/</w:t>
            </w:r>
            <w:r w:rsidR="00970BFB" w:rsidRPr="00970BFB">
              <w:rPr>
                <w:b/>
                <w:bCs/>
              </w:rPr>
              <w:t xml:space="preserve"> </w:t>
            </w:r>
            <w:r w:rsidRPr="00970BFB">
              <w:rPr>
                <w:b/>
                <w:bCs/>
              </w:rPr>
              <w:t>information required</w:t>
            </w:r>
          </w:p>
          <w:sdt>
            <w:sdtPr>
              <w:id w:val="-1878767819"/>
              <w:placeholder>
                <w:docPart w:val="8947154622AD4F87B61A920440EA1914"/>
              </w:placeholder>
            </w:sdtPr>
            <w:sdtEndPr/>
            <w:sdtContent>
              <w:p w14:paraId="2AB5EA00" w14:textId="77777777" w:rsidR="008B01EB" w:rsidRPr="000E16EE" w:rsidRDefault="00970BFB" w:rsidP="009B47FA">
                <w:pPr>
                  <w:spacing w:before="40" w:afterLines="40" w:after="96" w:line="276" w:lineRule="auto"/>
                </w:pPr>
                <w:r w:rsidRPr="00296EFA">
                  <w:t xml:space="preserve">     </w:t>
                </w:r>
              </w:p>
            </w:sdtContent>
          </w:sdt>
        </w:tc>
      </w:tr>
      <w:tr w:rsidR="008B01EB" w:rsidRPr="00EA01BD" w14:paraId="53E66804" w14:textId="77777777" w:rsidTr="00384FE8">
        <w:trPr>
          <w:trHeight w:val="910"/>
        </w:trPr>
        <w:tc>
          <w:tcPr>
            <w:tcW w:w="9781" w:type="dxa"/>
            <w:vAlign w:val="center"/>
          </w:tcPr>
          <w:p w14:paraId="3ED65021" w14:textId="77777777" w:rsidR="008B01EB" w:rsidRDefault="00921302" w:rsidP="00970BFB">
            <w:pPr>
              <w:pStyle w:val="ListParagraph"/>
              <w:numPr>
                <w:ilvl w:val="0"/>
                <w:numId w:val="26"/>
              </w:numPr>
              <w:spacing w:before="40" w:afterLines="40" w:after="96" w:line="276" w:lineRule="auto"/>
              <w:ind w:left="319" w:hanging="284"/>
              <w:rPr>
                <w:b/>
                <w:bCs/>
              </w:rPr>
            </w:pPr>
            <w:r w:rsidRPr="00970BFB">
              <w:rPr>
                <w:b/>
                <w:bCs/>
              </w:rPr>
              <w:t>Please explain the reason(s) why the documents are required.</w:t>
            </w:r>
          </w:p>
          <w:sdt>
            <w:sdtPr>
              <w:id w:val="1084025616"/>
              <w:placeholder>
                <w:docPart w:val="5942ABDFECA640AD9EC7B3B253965EEA"/>
              </w:placeholder>
            </w:sdtPr>
            <w:sdtEndPr/>
            <w:sdtContent>
              <w:p w14:paraId="3ECCDA7B" w14:textId="77777777" w:rsidR="001F11C2" w:rsidRPr="001F11C2" w:rsidRDefault="001F11C2" w:rsidP="001F11C2">
                <w:pPr>
                  <w:spacing w:before="40" w:afterLines="40" w:after="96" w:line="276" w:lineRule="auto"/>
                </w:pPr>
                <w:r w:rsidRPr="00296EFA">
                  <w:t xml:space="preserve">     </w:t>
                </w:r>
              </w:p>
            </w:sdtContent>
          </w:sdt>
        </w:tc>
      </w:tr>
    </w:tbl>
    <w:p w14:paraId="4931384B" w14:textId="77777777" w:rsidR="0052121D" w:rsidRPr="007A1DBA" w:rsidRDefault="0052121D" w:rsidP="00921302">
      <w:pPr>
        <w:pStyle w:val="Heading2"/>
        <w:rPr>
          <w:w w:val="105"/>
          <w:sz w:val="22"/>
          <w:szCs w:val="22"/>
        </w:rPr>
      </w:pPr>
    </w:p>
    <w:p w14:paraId="00498318" w14:textId="77777777" w:rsidR="00921302" w:rsidRDefault="007B2F5E" w:rsidP="00921302">
      <w:pPr>
        <w:pStyle w:val="Heading2"/>
        <w:rPr>
          <w:w w:val="105"/>
        </w:rPr>
      </w:pPr>
      <w:r>
        <w:rPr>
          <w:w w:val="105"/>
        </w:rPr>
        <w:t>Proof of identity</w:t>
      </w:r>
      <w:r w:rsidR="004E6973">
        <w:rPr>
          <w:w w:val="105"/>
        </w:rPr>
        <w:t xml:space="preserve"> </w:t>
      </w:r>
      <w:r w:rsidR="004E6973">
        <w:rPr>
          <w:bCs/>
          <w:w w:val="105"/>
        </w:rPr>
        <w:t>r</w:t>
      </w:r>
      <w:r w:rsidR="004E6973" w:rsidRPr="004E6973">
        <w:rPr>
          <w:bCs/>
          <w:w w:val="105"/>
        </w:rPr>
        <w:t>equirements</w:t>
      </w:r>
    </w:p>
    <w:p w14:paraId="1F36EE23" w14:textId="77777777" w:rsidR="008F2F36" w:rsidRPr="00366A37" w:rsidRDefault="008F2F36" w:rsidP="00352342">
      <w:pPr>
        <w:spacing w:line="240" w:lineRule="auto"/>
        <w:rPr>
          <w:sz w:val="22"/>
          <w:szCs w:val="22"/>
        </w:rPr>
      </w:pPr>
      <w:r w:rsidRPr="0058155E">
        <w:rPr>
          <w:b/>
          <w:bCs/>
          <w:w w:val="105"/>
          <w:sz w:val="22"/>
          <w:szCs w:val="22"/>
        </w:rPr>
        <w:t>Richmind WA require one primary identification and two secondary identification documents to</w:t>
      </w:r>
      <w:r w:rsidR="008C65F6" w:rsidRPr="0058155E">
        <w:rPr>
          <w:b/>
          <w:bCs/>
          <w:w w:val="105"/>
          <w:sz w:val="22"/>
          <w:szCs w:val="22"/>
        </w:rPr>
        <w:t xml:space="preserve"> </w:t>
      </w:r>
      <w:r w:rsidRPr="0058155E">
        <w:rPr>
          <w:b/>
          <w:bCs/>
          <w:w w:val="105"/>
          <w:sz w:val="22"/>
          <w:szCs w:val="22"/>
        </w:rPr>
        <w:t>process a Privacy Request.</w:t>
      </w:r>
      <w:r w:rsidR="00354979" w:rsidRPr="0058155E">
        <w:rPr>
          <w:b/>
          <w:bCs/>
          <w:w w:val="105"/>
          <w:sz w:val="22"/>
          <w:szCs w:val="22"/>
        </w:rPr>
        <w:t xml:space="preserve"> ID provided must be certified copies.</w:t>
      </w:r>
      <w:r w:rsidR="00354979" w:rsidRPr="0058155E">
        <w:rPr>
          <w:b/>
          <w:bCs/>
          <w:w w:val="105"/>
          <w:sz w:val="22"/>
          <w:szCs w:val="22"/>
        </w:rPr>
        <w:br/>
      </w:r>
      <w:r w:rsidR="00354979" w:rsidRPr="0058155E">
        <w:rPr>
          <w:w w:val="105"/>
          <w:sz w:val="22"/>
          <w:szCs w:val="22"/>
        </w:rPr>
        <w:t xml:space="preserve">List of who can certify ID is listed at </w:t>
      </w:r>
      <w:hyperlink r:id="rId15" w:history="1">
        <w:r w:rsidR="00354979" w:rsidRPr="0058155E">
          <w:rPr>
            <w:rStyle w:val="Hyperlink"/>
            <w:w w:val="105"/>
            <w:sz w:val="22"/>
            <w:szCs w:val="22"/>
          </w:rPr>
          <w:t>commerce.wa.gov.au/consumer-protection/authorised-witnesses</w:t>
        </w:r>
      </w:hyperlink>
      <w:r w:rsidR="00352342">
        <w:rPr>
          <w:sz w:val="22"/>
          <w:szCs w:val="22"/>
        </w:rPr>
        <w:t xml:space="preserve">. </w:t>
      </w:r>
      <w:r w:rsidR="00352342" w:rsidRPr="00352342">
        <w:rPr>
          <w:sz w:val="22"/>
          <w:szCs w:val="22"/>
        </w:rPr>
        <w:t>Alternatively, please email privacy@rw.org.au to request an appointment to have documentation si</w:t>
      </w:r>
      <w:r w:rsidR="00366A37">
        <w:rPr>
          <w:sz w:val="22"/>
          <w:szCs w:val="22"/>
        </w:rPr>
        <w:t xml:space="preserve">ghted </w:t>
      </w:r>
      <w:r w:rsidR="00352342" w:rsidRPr="00352342">
        <w:rPr>
          <w:sz w:val="22"/>
          <w:szCs w:val="22"/>
        </w:rPr>
        <w:t>by the Quality, Governance and Risk Team at Cannington office.</w:t>
      </w:r>
    </w:p>
    <w:p w14:paraId="195A73F5" w14:textId="77777777" w:rsidR="008631BD" w:rsidRDefault="008F2F36" w:rsidP="00F804F0">
      <w:pPr>
        <w:spacing w:line="240" w:lineRule="auto"/>
        <w:rPr>
          <w:w w:val="105"/>
        </w:rPr>
      </w:pPr>
      <w:r w:rsidRPr="0058155E">
        <w:rPr>
          <w:w w:val="105"/>
          <w:sz w:val="22"/>
          <w:szCs w:val="22"/>
        </w:rPr>
        <w:t>Please see below for proof of identity list. If unable to provide a primary identification document with</w:t>
      </w:r>
      <w:r w:rsidR="008C65F6" w:rsidRPr="0058155E">
        <w:rPr>
          <w:w w:val="105"/>
          <w:sz w:val="22"/>
          <w:szCs w:val="22"/>
        </w:rPr>
        <w:t xml:space="preserve"> </w:t>
      </w:r>
      <w:r w:rsidRPr="0058155E">
        <w:rPr>
          <w:w w:val="105"/>
          <w:sz w:val="22"/>
          <w:szCs w:val="22"/>
        </w:rPr>
        <w:t>your request, please contact privacy@r</w:t>
      </w:r>
      <w:r w:rsidR="00B0659A" w:rsidRPr="0058155E">
        <w:rPr>
          <w:w w:val="105"/>
          <w:sz w:val="22"/>
          <w:szCs w:val="22"/>
        </w:rPr>
        <w:t>w</w:t>
      </w:r>
      <w:r w:rsidRPr="0058155E">
        <w:rPr>
          <w:w w:val="105"/>
          <w:sz w:val="22"/>
          <w:szCs w:val="22"/>
        </w:rPr>
        <w:t>.org.au for assistance.</w:t>
      </w:r>
      <w:r w:rsidRPr="008F2F36">
        <w:rPr>
          <w:w w:val="105"/>
        </w:rPr>
        <w:t xml:space="preserve"> </w:t>
      </w:r>
      <w:r w:rsidR="00AA3D88">
        <w:br/>
      </w:r>
    </w:p>
    <w:tbl>
      <w:tblPr>
        <w:tblStyle w:val="TableGrid"/>
        <w:tblW w:w="9861" w:type="dxa"/>
        <w:tblInd w:w="-5" w:type="dxa"/>
        <w:tblBorders>
          <w:top w:val="single" w:sz="4" w:space="0" w:color="007CA4" w:themeColor="text2"/>
          <w:left w:val="single" w:sz="4" w:space="0" w:color="007CA4" w:themeColor="text2"/>
          <w:bottom w:val="single" w:sz="4" w:space="0" w:color="007CA4" w:themeColor="text2"/>
          <w:right w:val="single" w:sz="4" w:space="0" w:color="007CA4" w:themeColor="text2"/>
          <w:insideH w:val="single" w:sz="4" w:space="0" w:color="007CA4" w:themeColor="text2"/>
          <w:insideV w:val="single" w:sz="4" w:space="0" w:color="007CA4" w:themeColor="text2"/>
        </w:tblBorders>
        <w:tblLook w:val="04A0" w:firstRow="1" w:lastRow="0" w:firstColumn="1" w:lastColumn="0" w:noHBand="0" w:noVBand="1"/>
      </w:tblPr>
      <w:tblGrid>
        <w:gridCol w:w="9861"/>
      </w:tblGrid>
      <w:tr w:rsidR="00D30A79" w:rsidRPr="00EA01BD" w14:paraId="51A26059" w14:textId="77777777" w:rsidTr="00F804F0">
        <w:trPr>
          <w:trHeight w:val="567"/>
        </w:trPr>
        <w:tc>
          <w:tcPr>
            <w:tcW w:w="9861" w:type="dxa"/>
            <w:shd w:val="clear" w:color="auto" w:fill="F3EFE8" w:themeFill="accent4"/>
            <w:vAlign w:val="center"/>
          </w:tcPr>
          <w:p w14:paraId="3E1F4B8E" w14:textId="77777777" w:rsidR="00D30A79" w:rsidRPr="000E16EE" w:rsidRDefault="00F804F0" w:rsidP="008631BD">
            <w:pPr>
              <w:pStyle w:val="Heading4"/>
            </w:pPr>
            <w:r>
              <w:rPr>
                <w:w w:val="105"/>
              </w:rPr>
              <w:t>Primary identification documents</w:t>
            </w:r>
          </w:p>
        </w:tc>
      </w:tr>
      <w:tr w:rsidR="00D30A79" w:rsidRPr="00EA01BD" w14:paraId="738F5190" w14:textId="77777777" w:rsidTr="00F804F0">
        <w:trPr>
          <w:trHeight w:val="344"/>
        </w:trPr>
        <w:tc>
          <w:tcPr>
            <w:tcW w:w="9861" w:type="dxa"/>
            <w:vAlign w:val="center"/>
          </w:tcPr>
          <w:p w14:paraId="5D572766" w14:textId="77777777" w:rsidR="00D30A79" w:rsidRPr="000E16EE" w:rsidRDefault="00D30A79" w:rsidP="009B47FA">
            <w:pPr>
              <w:spacing w:before="40" w:afterLines="40" w:after="96" w:line="276" w:lineRule="auto"/>
            </w:pPr>
            <w:r>
              <w:t>Australian Birth Certificate or Birth Card</w:t>
            </w:r>
          </w:p>
        </w:tc>
      </w:tr>
      <w:tr w:rsidR="00D30A79" w:rsidRPr="00EA01BD" w14:paraId="10300B65" w14:textId="77777777" w:rsidTr="00F804F0">
        <w:trPr>
          <w:trHeight w:val="344"/>
        </w:trPr>
        <w:tc>
          <w:tcPr>
            <w:tcW w:w="9861" w:type="dxa"/>
            <w:vAlign w:val="center"/>
          </w:tcPr>
          <w:p w14:paraId="5C38F586" w14:textId="77777777" w:rsidR="00D30A79" w:rsidRPr="000E16EE" w:rsidRDefault="00D30A79" w:rsidP="009B47FA">
            <w:pPr>
              <w:spacing w:before="40" w:afterLines="40" w:after="96" w:line="276" w:lineRule="auto"/>
            </w:pPr>
            <w:r>
              <w:t>Australian Passport</w:t>
            </w:r>
          </w:p>
        </w:tc>
      </w:tr>
      <w:tr w:rsidR="00D30A79" w:rsidRPr="00EA01BD" w14:paraId="7AD9AC9F" w14:textId="77777777" w:rsidTr="00F804F0">
        <w:trPr>
          <w:trHeight w:val="344"/>
        </w:trPr>
        <w:tc>
          <w:tcPr>
            <w:tcW w:w="9861" w:type="dxa"/>
            <w:vAlign w:val="center"/>
          </w:tcPr>
          <w:p w14:paraId="1E31E2E2" w14:textId="77777777" w:rsidR="00D30A79" w:rsidRPr="004551DA" w:rsidRDefault="00D30A79" w:rsidP="009B47FA">
            <w:pPr>
              <w:spacing w:before="40" w:afterLines="40" w:after="96" w:line="276" w:lineRule="auto"/>
            </w:pPr>
            <w:r>
              <w:t>Australian Citizenship Certificate</w:t>
            </w:r>
          </w:p>
        </w:tc>
      </w:tr>
      <w:tr w:rsidR="00D30A79" w:rsidRPr="00EA01BD" w14:paraId="6DAE528B" w14:textId="77777777" w:rsidTr="00F804F0">
        <w:trPr>
          <w:trHeight w:val="344"/>
        </w:trPr>
        <w:tc>
          <w:tcPr>
            <w:tcW w:w="9861" w:type="dxa"/>
            <w:vAlign w:val="center"/>
          </w:tcPr>
          <w:p w14:paraId="0BC05CA1" w14:textId="77777777" w:rsidR="00D30A79" w:rsidRPr="004551DA" w:rsidRDefault="00D30A79" w:rsidP="009B47FA">
            <w:pPr>
              <w:spacing w:before="40" w:afterLines="40" w:after="96" w:line="276" w:lineRule="auto"/>
            </w:pPr>
            <w:r>
              <w:t xml:space="preserve">International Passport* (must have </w:t>
            </w:r>
            <w:r w:rsidR="008A544C">
              <w:t xml:space="preserve">a </w:t>
            </w:r>
            <w:r>
              <w:t>current valid Australian visa)</w:t>
            </w:r>
          </w:p>
        </w:tc>
      </w:tr>
      <w:tr w:rsidR="00D30A79" w:rsidRPr="00EA01BD" w14:paraId="795DB5D7" w14:textId="77777777" w:rsidTr="00F804F0">
        <w:trPr>
          <w:trHeight w:val="344"/>
        </w:trPr>
        <w:tc>
          <w:tcPr>
            <w:tcW w:w="9861" w:type="dxa"/>
            <w:vAlign w:val="center"/>
          </w:tcPr>
          <w:p w14:paraId="53A19854" w14:textId="77777777" w:rsidR="00D30A79" w:rsidRPr="00E86E07" w:rsidRDefault="00D30A79" w:rsidP="009B47FA">
            <w:pPr>
              <w:spacing w:before="40" w:afterLines="40" w:after="96" w:line="276" w:lineRule="auto"/>
            </w:pPr>
            <w:r>
              <w:t xml:space="preserve">Registration of Descent </w:t>
            </w:r>
          </w:p>
        </w:tc>
      </w:tr>
    </w:tbl>
    <w:p w14:paraId="1B15E574" w14:textId="77777777" w:rsidR="000C0503" w:rsidRPr="00137255" w:rsidRDefault="000C0503" w:rsidP="008631BD">
      <w:pPr>
        <w:pStyle w:val="Heading2"/>
        <w:rPr>
          <w:w w:val="105"/>
          <w:sz w:val="4"/>
          <w:szCs w:val="4"/>
        </w:rPr>
      </w:pPr>
    </w:p>
    <w:tbl>
      <w:tblPr>
        <w:tblStyle w:val="TableGrid"/>
        <w:tblW w:w="9861" w:type="dxa"/>
        <w:tblInd w:w="-5" w:type="dxa"/>
        <w:tblBorders>
          <w:top w:val="single" w:sz="4" w:space="0" w:color="007CA4" w:themeColor="text2"/>
          <w:left w:val="single" w:sz="4" w:space="0" w:color="007CA4" w:themeColor="text2"/>
          <w:bottom w:val="single" w:sz="4" w:space="0" w:color="007CA4" w:themeColor="text2"/>
          <w:right w:val="single" w:sz="4" w:space="0" w:color="007CA4" w:themeColor="text2"/>
          <w:insideH w:val="single" w:sz="4" w:space="0" w:color="007CA4" w:themeColor="text2"/>
          <w:insideV w:val="single" w:sz="4" w:space="0" w:color="007CA4" w:themeColor="text2"/>
        </w:tblBorders>
        <w:tblLook w:val="04A0" w:firstRow="1" w:lastRow="0" w:firstColumn="1" w:lastColumn="0" w:noHBand="0" w:noVBand="1"/>
      </w:tblPr>
      <w:tblGrid>
        <w:gridCol w:w="9861"/>
      </w:tblGrid>
      <w:tr w:rsidR="00137255" w:rsidRPr="00EA01BD" w14:paraId="3937C19E" w14:textId="77777777" w:rsidTr="00B96591">
        <w:trPr>
          <w:trHeight w:val="567"/>
        </w:trPr>
        <w:tc>
          <w:tcPr>
            <w:tcW w:w="9861" w:type="dxa"/>
            <w:shd w:val="clear" w:color="auto" w:fill="F3EFE8" w:themeFill="accent4"/>
            <w:vAlign w:val="center"/>
          </w:tcPr>
          <w:p w14:paraId="32105FCB" w14:textId="77777777" w:rsidR="00137255" w:rsidRPr="000E16EE" w:rsidRDefault="00A4047D" w:rsidP="003C5609">
            <w:pPr>
              <w:pStyle w:val="Heading4"/>
            </w:pPr>
            <w:r>
              <w:rPr>
                <w:w w:val="105"/>
              </w:rPr>
              <w:t>Secondary identification documents</w:t>
            </w:r>
          </w:p>
        </w:tc>
      </w:tr>
      <w:tr w:rsidR="00137255" w:rsidRPr="00EA01BD" w14:paraId="780D50D0" w14:textId="77777777" w:rsidTr="00D228FB">
        <w:trPr>
          <w:trHeight w:val="113"/>
        </w:trPr>
        <w:tc>
          <w:tcPr>
            <w:tcW w:w="9861" w:type="dxa"/>
            <w:vAlign w:val="center"/>
          </w:tcPr>
          <w:p w14:paraId="2B0BA031" w14:textId="77777777" w:rsidR="00137255" w:rsidRPr="000E16EE" w:rsidRDefault="00137255" w:rsidP="003C5609">
            <w:pPr>
              <w:spacing w:before="40" w:afterLines="40" w:after="96" w:line="276" w:lineRule="auto"/>
            </w:pPr>
            <w:r>
              <w:t>Licen</w:t>
            </w:r>
            <w:r w:rsidR="002F27F7">
              <w:t>c</w:t>
            </w:r>
            <w:r>
              <w:t>e o</w:t>
            </w:r>
            <w:r w:rsidR="00F80B6A">
              <w:t>r</w:t>
            </w:r>
            <w:r>
              <w:t xml:space="preserve"> Permit issue</w:t>
            </w:r>
            <w:r w:rsidR="002F27F7">
              <w:t>d</w:t>
            </w:r>
            <w:r>
              <w:t xml:space="preserve"> under Australian law </w:t>
            </w:r>
          </w:p>
        </w:tc>
      </w:tr>
      <w:tr w:rsidR="00137255" w:rsidRPr="00EA01BD" w14:paraId="4DE52DEB" w14:textId="77777777" w:rsidTr="00883911">
        <w:trPr>
          <w:trHeight w:val="113"/>
        </w:trPr>
        <w:tc>
          <w:tcPr>
            <w:tcW w:w="9861" w:type="dxa"/>
            <w:vAlign w:val="center"/>
          </w:tcPr>
          <w:p w14:paraId="31E233AC" w14:textId="77777777" w:rsidR="00137255" w:rsidRPr="000E16EE" w:rsidRDefault="00137255" w:rsidP="003C5609">
            <w:pPr>
              <w:spacing w:before="40" w:afterLines="40" w:after="96" w:line="276" w:lineRule="auto"/>
            </w:pPr>
            <w:r>
              <w:t xml:space="preserve">State of Federal Government Employee Identity </w:t>
            </w:r>
          </w:p>
        </w:tc>
      </w:tr>
      <w:tr w:rsidR="00137255" w:rsidRPr="00EA01BD" w14:paraId="0AEA1A6C" w14:textId="77777777" w:rsidTr="00274802">
        <w:trPr>
          <w:trHeight w:val="113"/>
        </w:trPr>
        <w:tc>
          <w:tcPr>
            <w:tcW w:w="9861" w:type="dxa"/>
            <w:vAlign w:val="center"/>
          </w:tcPr>
          <w:p w14:paraId="6C1F6171" w14:textId="77777777" w:rsidR="00137255" w:rsidRPr="004551DA" w:rsidRDefault="00137255" w:rsidP="003C5609">
            <w:pPr>
              <w:spacing w:before="40" w:afterLines="40" w:after="96" w:line="276" w:lineRule="auto"/>
            </w:pPr>
            <w:r>
              <w:lastRenderedPageBreak/>
              <w:t xml:space="preserve">Tertiary Education Institution Identity </w:t>
            </w:r>
          </w:p>
        </w:tc>
      </w:tr>
      <w:tr w:rsidR="00137255" w:rsidRPr="00EA01BD" w14:paraId="0E68B6CE" w14:textId="77777777" w:rsidTr="00B44FA7">
        <w:trPr>
          <w:trHeight w:val="113"/>
        </w:trPr>
        <w:tc>
          <w:tcPr>
            <w:tcW w:w="9861" w:type="dxa"/>
            <w:vAlign w:val="center"/>
          </w:tcPr>
          <w:p w14:paraId="52046A24" w14:textId="77777777" w:rsidR="00137255" w:rsidRPr="004551DA" w:rsidRDefault="00137255" w:rsidP="003C5609">
            <w:pPr>
              <w:spacing w:before="40" w:afterLines="40" w:after="96" w:line="276" w:lineRule="auto"/>
            </w:pPr>
            <w:r>
              <w:t xml:space="preserve">Australian Learner’s Permit </w:t>
            </w:r>
          </w:p>
        </w:tc>
      </w:tr>
      <w:tr w:rsidR="00137255" w:rsidRPr="00EA01BD" w14:paraId="5BB4AD25" w14:textId="77777777" w:rsidTr="005E40AF">
        <w:trPr>
          <w:trHeight w:val="113"/>
        </w:trPr>
        <w:tc>
          <w:tcPr>
            <w:tcW w:w="9861" w:type="dxa"/>
            <w:vAlign w:val="center"/>
          </w:tcPr>
          <w:p w14:paraId="6239BA80" w14:textId="77777777" w:rsidR="00137255" w:rsidRPr="00E86E07" w:rsidRDefault="00137255" w:rsidP="003C5609">
            <w:pPr>
              <w:spacing w:before="40" w:afterLines="40" w:after="96" w:line="276" w:lineRule="auto"/>
            </w:pPr>
            <w:r>
              <w:t xml:space="preserve">Department of Veteran Affairs Card </w:t>
            </w:r>
          </w:p>
        </w:tc>
      </w:tr>
      <w:tr w:rsidR="00137255" w:rsidRPr="00EA01BD" w14:paraId="2586C8BE" w14:textId="77777777" w:rsidTr="005C110D">
        <w:trPr>
          <w:trHeight w:val="113"/>
        </w:trPr>
        <w:tc>
          <w:tcPr>
            <w:tcW w:w="9861" w:type="dxa"/>
            <w:vAlign w:val="center"/>
          </w:tcPr>
          <w:p w14:paraId="3D634CD1" w14:textId="77777777" w:rsidR="00137255" w:rsidRDefault="00137255" w:rsidP="003C5609">
            <w:pPr>
              <w:spacing w:before="40" w:afterLines="40" w:after="96" w:line="276" w:lineRule="auto"/>
            </w:pPr>
            <w:r>
              <w:t xml:space="preserve">Centrelink Card </w:t>
            </w:r>
          </w:p>
        </w:tc>
      </w:tr>
      <w:tr w:rsidR="00137255" w:rsidRPr="00EA01BD" w14:paraId="46F27A58" w14:textId="77777777" w:rsidTr="0029661C">
        <w:trPr>
          <w:trHeight w:val="113"/>
        </w:trPr>
        <w:tc>
          <w:tcPr>
            <w:tcW w:w="9861" w:type="dxa"/>
            <w:vAlign w:val="center"/>
          </w:tcPr>
          <w:p w14:paraId="3ECFDA32" w14:textId="77777777" w:rsidR="00137255" w:rsidRDefault="00137255" w:rsidP="003C5609">
            <w:pPr>
              <w:spacing w:before="40" w:afterLines="40" w:after="96" w:line="276" w:lineRule="auto"/>
            </w:pPr>
            <w:r>
              <w:t>WA Photo Card</w:t>
            </w:r>
          </w:p>
        </w:tc>
      </w:tr>
      <w:tr w:rsidR="00137255" w:rsidRPr="00EA01BD" w14:paraId="0E683184" w14:textId="77777777" w:rsidTr="0050599E">
        <w:trPr>
          <w:trHeight w:val="113"/>
        </w:trPr>
        <w:tc>
          <w:tcPr>
            <w:tcW w:w="9861" w:type="dxa"/>
            <w:vAlign w:val="center"/>
          </w:tcPr>
          <w:p w14:paraId="5F4C5510" w14:textId="77777777" w:rsidR="00137255" w:rsidRDefault="00137255" w:rsidP="003C5609">
            <w:pPr>
              <w:spacing w:before="40" w:afterLines="40" w:after="96" w:line="276" w:lineRule="auto"/>
            </w:pPr>
            <w:r>
              <w:t>ImmiCard</w:t>
            </w:r>
          </w:p>
        </w:tc>
      </w:tr>
      <w:tr w:rsidR="00137255" w:rsidRPr="00EA01BD" w14:paraId="112D8C66" w14:textId="77777777" w:rsidTr="004653CE">
        <w:trPr>
          <w:trHeight w:val="113"/>
        </w:trPr>
        <w:tc>
          <w:tcPr>
            <w:tcW w:w="9861" w:type="dxa"/>
            <w:vAlign w:val="center"/>
          </w:tcPr>
          <w:p w14:paraId="4E403B3E" w14:textId="77777777" w:rsidR="00137255" w:rsidRDefault="00137255" w:rsidP="003C5609">
            <w:pPr>
              <w:spacing w:before="40" w:afterLines="40" w:after="96" w:line="276" w:lineRule="auto"/>
            </w:pPr>
            <w:r>
              <w:t>Dangerous Goods Security Card</w:t>
            </w:r>
          </w:p>
        </w:tc>
      </w:tr>
      <w:tr w:rsidR="00137255" w:rsidRPr="00EA01BD" w14:paraId="2C377210" w14:textId="77777777" w:rsidTr="00055242">
        <w:trPr>
          <w:trHeight w:val="113"/>
        </w:trPr>
        <w:tc>
          <w:tcPr>
            <w:tcW w:w="9861" w:type="dxa"/>
            <w:vAlign w:val="center"/>
          </w:tcPr>
          <w:p w14:paraId="1B6FD47D" w14:textId="77777777" w:rsidR="00137255" w:rsidRDefault="00137255" w:rsidP="003C5609">
            <w:pPr>
              <w:spacing w:before="40" w:afterLines="40" w:after="96" w:line="276" w:lineRule="auto"/>
            </w:pPr>
            <w:r>
              <w:t xml:space="preserve">Working </w:t>
            </w:r>
            <w:r w:rsidR="005A5321">
              <w:t>w</w:t>
            </w:r>
            <w:r>
              <w:t xml:space="preserve">ith Children Card </w:t>
            </w:r>
          </w:p>
        </w:tc>
      </w:tr>
      <w:tr w:rsidR="00137255" w:rsidRPr="00EA01BD" w14:paraId="6685CB4E" w14:textId="77777777" w:rsidTr="00F95E48">
        <w:trPr>
          <w:trHeight w:val="113"/>
        </w:trPr>
        <w:tc>
          <w:tcPr>
            <w:tcW w:w="9861" w:type="dxa"/>
            <w:vAlign w:val="center"/>
          </w:tcPr>
          <w:p w14:paraId="661FA18F" w14:textId="77777777" w:rsidR="00137255" w:rsidRDefault="00137255" w:rsidP="003C5609">
            <w:pPr>
              <w:spacing w:before="40" w:afterLines="40" w:after="96" w:line="276" w:lineRule="auto"/>
            </w:pPr>
            <w:r>
              <w:t xml:space="preserve">Consular Photo Identity Card </w:t>
            </w:r>
          </w:p>
        </w:tc>
      </w:tr>
      <w:tr w:rsidR="00137255" w:rsidRPr="00EA01BD" w14:paraId="55C92DF6" w14:textId="77777777" w:rsidTr="00470301">
        <w:trPr>
          <w:trHeight w:val="113"/>
        </w:trPr>
        <w:tc>
          <w:tcPr>
            <w:tcW w:w="9861" w:type="dxa"/>
            <w:vAlign w:val="center"/>
          </w:tcPr>
          <w:p w14:paraId="35D55FCE" w14:textId="77777777" w:rsidR="00137255" w:rsidRDefault="00137255" w:rsidP="003C5609">
            <w:pPr>
              <w:spacing w:before="40" w:afterLines="40" w:after="96" w:line="276" w:lineRule="auto"/>
            </w:pPr>
            <w:r>
              <w:t>Maritime Security Identification Card</w:t>
            </w:r>
          </w:p>
        </w:tc>
      </w:tr>
      <w:tr w:rsidR="00137255" w:rsidRPr="00EA01BD" w14:paraId="54A06EB7" w14:textId="77777777" w:rsidTr="00B35574">
        <w:trPr>
          <w:trHeight w:val="113"/>
        </w:trPr>
        <w:tc>
          <w:tcPr>
            <w:tcW w:w="9861" w:type="dxa"/>
            <w:vAlign w:val="center"/>
          </w:tcPr>
          <w:p w14:paraId="21F52530" w14:textId="77777777" w:rsidR="00137255" w:rsidRDefault="00137255" w:rsidP="003C5609">
            <w:pPr>
              <w:spacing w:before="40" w:afterLines="40" w:after="96" w:line="276" w:lineRule="auto"/>
            </w:pPr>
            <w:r>
              <w:t xml:space="preserve">Proof of Age Card </w:t>
            </w:r>
          </w:p>
        </w:tc>
      </w:tr>
      <w:tr w:rsidR="00137255" w:rsidRPr="00EA01BD" w14:paraId="67C6AD68" w14:textId="77777777" w:rsidTr="00867A1F">
        <w:trPr>
          <w:trHeight w:val="113"/>
        </w:trPr>
        <w:tc>
          <w:tcPr>
            <w:tcW w:w="9861" w:type="dxa"/>
            <w:vAlign w:val="center"/>
          </w:tcPr>
          <w:p w14:paraId="29C438E0" w14:textId="77777777" w:rsidR="00137255" w:rsidRDefault="00137255" w:rsidP="003C5609">
            <w:pPr>
              <w:spacing w:before="40" w:afterLines="40" w:after="96" w:line="276" w:lineRule="auto"/>
            </w:pPr>
            <w:r>
              <w:t>Medicare Card</w:t>
            </w:r>
          </w:p>
        </w:tc>
      </w:tr>
      <w:tr w:rsidR="00137255" w:rsidRPr="00EA01BD" w14:paraId="6E020FDF" w14:textId="77777777" w:rsidTr="00415E7C">
        <w:trPr>
          <w:trHeight w:val="113"/>
        </w:trPr>
        <w:tc>
          <w:tcPr>
            <w:tcW w:w="9861" w:type="dxa"/>
            <w:vAlign w:val="center"/>
          </w:tcPr>
          <w:p w14:paraId="4BF76C49" w14:textId="77777777" w:rsidR="00137255" w:rsidRDefault="00137255" w:rsidP="003C5609">
            <w:pPr>
              <w:spacing w:before="40" w:afterLines="40" w:after="96" w:line="276" w:lineRule="auto"/>
            </w:pPr>
            <w:r>
              <w:t xml:space="preserve">Council Rates Notice </w:t>
            </w:r>
          </w:p>
        </w:tc>
      </w:tr>
      <w:tr w:rsidR="00137255" w:rsidRPr="00EA01BD" w14:paraId="73AFFF4B" w14:textId="77777777" w:rsidTr="005E33B1">
        <w:trPr>
          <w:trHeight w:val="113"/>
        </w:trPr>
        <w:tc>
          <w:tcPr>
            <w:tcW w:w="9861" w:type="dxa"/>
            <w:vAlign w:val="center"/>
          </w:tcPr>
          <w:p w14:paraId="6027D8AB" w14:textId="77777777" w:rsidR="00137255" w:rsidRDefault="00137255" w:rsidP="003C5609">
            <w:pPr>
              <w:spacing w:before="40" w:afterLines="40" w:after="96" w:line="276" w:lineRule="auto"/>
            </w:pPr>
            <w:r>
              <w:t>Property Lease</w:t>
            </w:r>
            <w:r w:rsidR="007A1DBA">
              <w:t xml:space="preserve"> </w:t>
            </w:r>
            <w:r>
              <w:t xml:space="preserve">/ Rental Agreement </w:t>
            </w:r>
          </w:p>
        </w:tc>
      </w:tr>
    </w:tbl>
    <w:p w14:paraId="41E1E505" w14:textId="77777777" w:rsidR="007A1DBA" w:rsidRDefault="007A1DBA" w:rsidP="008631BD">
      <w:pPr>
        <w:pStyle w:val="Heading2"/>
        <w:rPr>
          <w:w w:val="105"/>
          <w:sz w:val="22"/>
          <w:szCs w:val="22"/>
        </w:rPr>
      </w:pPr>
    </w:p>
    <w:p w14:paraId="121BC590" w14:textId="77777777" w:rsidR="0002307C" w:rsidRDefault="0002307C" w:rsidP="0002307C">
      <w:pPr>
        <w:pStyle w:val="Heading2"/>
        <w:rPr>
          <w:w w:val="105"/>
        </w:rPr>
      </w:pPr>
      <w:r>
        <w:rPr>
          <w:w w:val="105"/>
        </w:rPr>
        <w:t>Request Process</w:t>
      </w:r>
    </w:p>
    <w:p w14:paraId="4E76E97F" w14:textId="77777777" w:rsidR="006A2335" w:rsidRPr="006A2335" w:rsidRDefault="006A2335" w:rsidP="006A2335">
      <w:pPr>
        <w:spacing w:line="240" w:lineRule="auto"/>
        <w:rPr>
          <w:w w:val="105"/>
        </w:rPr>
      </w:pPr>
      <w:r w:rsidRPr="006A2335">
        <w:rPr>
          <w:w w:val="105"/>
        </w:rPr>
        <w:t>1. Gather all required information for the request.</w:t>
      </w:r>
    </w:p>
    <w:p w14:paraId="42E89237" w14:textId="77777777" w:rsidR="006A2335" w:rsidRPr="006A2335" w:rsidRDefault="006A2335" w:rsidP="006A2335">
      <w:pPr>
        <w:spacing w:line="240" w:lineRule="auto"/>
        <w:rPr>
          <w:w w:val="105"/>
        </w:rPr>
      </w:pPr>
      <w:r w:rsidRPr="006A2335">
        <w:rPr>
          <w:w w:val="105"/>
        </w:rPr>
        <w:t xml:space="preserve">2. </w:t>
      </w:r>
      <w:r w:rsidR="0006059C">
        <w:rPr>
          <w:w w:val="105"/>
        </w:rPr>
        <w:t>Certify i</w:t>
      </w:r>
      <w:r w:rsidRPr="006A2335">
        <w:rPr>
          <w:w w:val="105"/>
        </w:rPr>
        <w:t>dentification documents.</w:t>
      </w:r>
    </w:p>
    <w:p w14:paraId="6F3E2317" w14:textId="77777777" w:rsidR="006A2335" w:rsidRPr="006A2335" w:rsidRDefault="006A2335" w:rsidP="0006059C">
      <w:pPr>
        <w:spacing w:line="240" w:lineRule="auto"/>
        <w:ind w:left="284" w:hanging="284"/>
        <w:rPr>
          <w:w w:val="105"/>
        </w:rPr>
      </w:pPr>
      <w:r w:rsidRPr="006A2335">
        <w:rPr>
          <w:w w:val="105"/>
        </w:rPr>
        <w:t xml:space="preserve">3. Provide completed </w:t>
      </w:r>
      <w:r w:rsidR="0006059C">
        <w:rPr>
          <w:w w:val="105"/>
        </w:rPr>
        <w:t>P</w:t>
      </w:r>
      <w:r w:rsidRPr="006A2335">
        <w:rPr>
          <w:w w:val="105"/>
        </w:rPr>
        <w:t xml:space="preserve">rivacy </w:t>
      </w:r>
      <w:r w:rsidR="0006059C">
        <w:rPr>
          <w:w w:val="105"/>
        </w:rPr>
        <w:t>R</w:t>
      </w:r>
      <w:r w:rsidRPr="006A2335">
        <w:rPr>
          <w:w w:val="105"/>
        </w:rPr>
        <w:t xml:space="preserve">equest </w:t>
      </w:r>
      <w:r w:rsidR="0006059C">
        <w:rPr>
          <w:w w:val="105"/>
        </w:rPr>
        <w:t>F</w:t>
      </w:r>
      <w:r w:rsidRPr="006A2335">
        <w:rPr>
          <w:w w:val="105"/>
        </w:rPr>
        <w:t>orm and identification via email to privacy@rw.org.au</w:t>
      </w:r>
    </w:p>
    <w:p w14:paraId="3DD524C3" w14:textId="77777777" w:rsidR="006A2335" w:rsidRPr="006A2335" w:rsidRDefault="006A2335" w:rsidP="006A2335">
      <w:pPr>
        <w:spacing w:line="240" w:lineRule="auto"/>
        <w:rPr>
          <w:w w:val="105"/>
        </w:rPr>
      </w:pPr>
      <w:r w:rsidRPr="006A2335">
        <w:rPr>
          <w:w w:val="105"/>
        </w:rPr>
        <w:t>4. Quality, Governance and Risk team will confirm they have received the request.</w:t>
      </w:r>
    </w:p>
    <w:p w14:paraId="34F02CF9" w14:textId="77777777" w:rsidR="006A2335" w:rsidRPr="006A2335" w:rsidRDefault="006A2335" w:rsidP="006A2335">
      <w:pPr>
        <w:spacing w:line="240" w:lineRule="auto"/>
        <w:rPr>
          <w:w w:val="105"/>
        </w:rPr>
      </w:pPr>
      <w:r w:rsidRPr="006A2335">
        <w:rPr>
          <w:w w:val="105"/>
        </w:rPr>
        <w:t>5. Request update will be provided within 14 days of submission.</w:t>
      </w:r>
    </w:p>
    <w:p w14:paraId="7CFA2804" w14:textId="77777777" w:rsidR="006A2335" w:rsidRPr="006A2335" w:rsidRDefault="006A2335" w:rsidP="006A2335">
      <w:pPr>
        <w:spacing w:line="240" w:lineRule="auto"/>
        <w:rPr>
          <w:w w:val="105"/>
        </w:rPr>
      </w:pPr>
      <w:r w:rsidRPr="006A2335">
        <w:rPr>
          <w:w w:val="105"/>
        </w:rPr>
        <w:t>6. Information will be released to the appropriate person via email.</w:t>
      </w:r>
    </w:p>
    <w:p w14:paraId="23DE204F" w14:textId="77777777" w:rsidR="006A2335" w:rsidRDefault="006A2335" w:rsidP="009B616E">
      <w:pPr>
        <w:spacing w:line="240" w:lineRule="auto"/>
        <w:ind w:left="284" w:hanging="284"/>
        <w:rPr>
          <w:b/>
          <w:w w:val="105"/>
        </w:rPr>
      </w:pPr>
      <w:r w:rsidRPr="006A2335">
        <w:rPr>
          <w:w w:val="105"/>
        </w:rPr>
        <w:t>7. RW</w:t>
      </w:r>
      <w:r w:rsidR="009B616E">
        <w:rPr>
          <w:w w:val="105"/>
        </w:rPr>
        <w:t>A</w:t>
      </w:r>
      <w:r w:rsidRPr="006A2335">
        <w:rPr>
          <w:w w:val="105"/>
        </w:rPr>
        <w:t xml:space="preserve"> will record the request documentation and documentation released upon request. </w:t>
      </w:r>
    </w:p>
    <w:p w14:paraId="1B8A3E1C" w14:textId="77777777" w:rsidR="0009739B" w:rsidRDefault="0009739B" w:rsidP="006A2335">
      <w:pPr>
        <w:pStyle w:val="Heading2"/>
        <w:rPr>
          <w:w w:val="105"/>
        </w:rPr>
      </w:pPr>
      <w:r w:rsidRPr="0009739B">
        <w:rPr>
          <w:w w:val="105"/>
        </w:rPr>
        <w:lastRenderedPageBreak/>
        <w:t>Acknowledg</w:t>
      </w:r>
      <w:r w:rsidR="007A1DBA">
        <w:rPr>
          <w:w w:val="105"/>
        </w:rPr>
        <w:t>e</w:t>
      </w:r>
      <w:r w:rsidRPr="0009739B">
        <w:rPr>
          <w:w w:val="105"/>
        </w:rPr>
        <w:t>ment</w:t>
      </w:r>
    </w:p>
    <w:p w14:paraId="217D6F9F" w14:textId="77777777" w:rsidR="007D0639" w:rsidRDefault="002837D4" w:rsidP="00F56372">
      <w:pPr>
        <w:spacing w:line="240" w:lineRule="auto"/>
        <w:rPr>
          <w:w w:val="105"/>
        </w:rPr>
      </w:pPr>
      <w:r w:rsidRPr="002837D4">
        <w:rPr>
          <w:w w:val="105"/>
        </w:rPr>
        <w:t>I am not aware of any legal or other reason which prevents me from making this request nor any other person that I must consult with before I make this request. There are no court orders in existence which limit my rights to access this information</w:t>
      </w:r>
      <w:r>
        <w:rPr>
          <w:w w:val="105"/>
        </w:rPr>
        <w:t xml:space="preserve">. </w:t>
      </w:r>
    </w:p>
    <w:tbl>
      <w:tblPr>
        <w:tblStyle w:val="TableGrid"/>
        <w:tblW w:w="98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3"/>
        <w:gridCol w:w="4242"/>
        <w:gridCol w:w="719"/>
        <w:gridCol w:w="3477"/>
      </w:tblGrid>
      <w:tr w:rsidR="00DF69E5" w:rsidRPr="00EA01BD" w14:paraId="2A58A097" w14:textId="77777777" w:rsidTr="00F32307">
        <w:trPr>
          <w:trHeight w:val="344"/>
        </w:trPr>
        <w:tc>
          <w:tcPr>
            <w:tcW w:w="1423" w:type="dxa"/>
            <w:vAlign w:val="center"/>
          </w:tcPr>
          <w:p w14:paraId="642FEA1F" w14:textId="77777777" w:rsidR="00DF69E5" w:rsidRPr="000E16EE" w:rsidRDefault="00DF69E5" w:rsidP="009B47FA">
            <w:r>
              <w:t>Name</w:t>
            </w:r>
          </w:p>
        </w:tc>
        <w:sdt>
          <w:sdtPr>
            <w:id w:val="801346031"/>
            <w:placeholder>
              <w:docPart w:val="5122BE67E06B4C7189ADA80773FCF64D"/>
            </w:placeholder>
          </w:sdtPr>
          <w:sdtEndPr/>
          <w:sdtContent>
            <w:tc>
              <w:tcPr>
                <w:tcW w:w="8438" w:type="dxa"/>
                <w:gridSpan w:val="3"/>
                <w:tcBorders>
                  <w:bottom w:val="single" w:sz="4" w:space="0" w:color="E1D7C6"/>
                </w:tcBorders>
                <w:vAlign w:val="center"/>
              </w:tcPr>
              <w:p w14:paraId="1D358C6B" w14:textId="77777777" w:rsidR="00DF69E5" w:rsidRPr="000E16EE" w:rsidRDefault="00286630" w:rsidP="009B47FA">
                <w:pPr>
                  <w:spacing w:before="40" w:afterLines="40" w:after="96" w:line="276" w:lineRule="auto"/>
                </w:pPr>
                <w:r>
                  <w:t xml:space="preserve">     </w:t>
                </w:r>
              </w:p>
            </w:tc>
          </w:sdtContent>
        </w:sdt>
      </w:tr>
      <w:tr w:rsidR="00DF69E5" w:rsidRPr="00EA01BD" w14:paraId="62B11B1B" w14:textId="77777777" w:rsidTr="00DF69E5">
        <w:trPr>
          <w:trHeight w:val="344"/>
        </w:trPr>
        <w:tc>
          <w:tcPr>
            <w:tcW w:w="1423" w:type="dxa"/>
            <w:vAlign w:val="center"/>
          </w:tcPr>
          <w:p w14:paraId="251591C8" w14:textId="77777777" w:rsidR="00DF69E5" w:rsidRDefault="00DF69E5" w:rsidP="00DF69E5">
            <w:r>
              <w:t>Signature</w:t>
            </w:r>
          </w:p>
        </w:tc>
        <w:sdt>
          <w:sdtPr>
            <w:id w:val="-1587139860"/>
            <w:placeholder>
              <w:docPart w:val="F90E9B17EA7A4DC592BA4DE3768AE9A3"/>
            </w:placeholder>
          </w:sdtPr>
          <w:sdtEndPr/>
          <w:sdtContent>
            <w:tc>
              <w:tcPr>
                <w:tcW w:w="4242" w:type="dxa"/>
                <w:tcBorders>
                  <w:top w:val="single" w:sz="4" w:space="0" w:color="E1D7C6"/>
                  <w:bottom w:val="single" w:sz="4" w:space="0" w:color="E1D7C6" w:themeColor="accent3"/>
                </w:tcBorders>
                <w:vAlign w:val="center"/>
              </w:tcPr>
              <w:p w14:paraId="47865FBA" w14:textId="77777777" w:rsidR="00DF69E5" w:rsidRPr="000E16EE" w:rsidRDefault="009A71F7" w:rsidP="00DF69E5">
                <w:pPr>
                  <w:spacing w:before="40" w:afterLines="40" w:after="96" w:line="276" w:lineRule="auto"/>
                </w:pPr>
                <w:r>
                  <w:t xml:space="preserve">     </w:t>
                </w:r>
              </w:p>
            </w:tc>
          </w:sdtContent>
        </w:sdt>
        <w:tc>
          <w:tcPr>
            <w:tcW w:w="719" w:type="dxa"/>
            <w:vAlign w:val="center"/>
          </w:tcPr>
          <w:p w14:paraId="091333A5" w14:textId="77777777" w:rsidR="00DF69E5" w:rsidRPr="00327FE6" w:rsidRDefault="00DF69E5" w:rsidP="00DF69E5">
            <w:pPr>
              <w:spacing w:before="40" w:afterLines="40" w:after="96" w:line="276" w:lineRule="auto"/>
            </w:pPr>
            <w:r>
              <w:t>Date</w:t>
            </w:r>
          </w:p>
        </w:tc>
        <w:sdt>
          <w:sdtPr>
            <w:id w:val="1210226120"/>
            <w:placeholder>
              <w:docPart w:val="63FEB6E9EF3B49318535EC9D6B05BCD2"/>
            </w:placeholder>
            <w:date>
              <w:dateFormat w:val="d/MM/yyyy"/>
              <w:lid w:val="en-AU"/>
              <w:storeMappedDataAs w:val="dateTime"/>
              <w:calendar w:val="gregorian"/>
            </w:date>
          </w:sdtPr>
          <w:sdtEndPr/>
          <w:sdtContent>
            <w:tc>
              <w:tcPr>
                <w:tcW w:w="3477" w:type="dxa"/>
                <w:tcBorders>
                  <w:top w:val="single" w:sz="4" w:space="0" w:color="E1D7C6" w:themeColor="accent3"/>
                  <w:bottom w:val="single" w:sz="4" w:space="0" w:color="E1D7C6" w:themeColor="accent3"/>
                </w:tcBorders>
                <w:vAlign w:val="center"/>
              </w:tcPr>
              <w:p w14:paraId="40B108F3" w14:textId="77777777" w:rsidR="00DF69E5" w:rsidRPr="000E16EE" w:rsidRDefault="009A71F7" w:rsidP="00DF69E5">
                <w:pPr>
                  <w:spacing w:before="40" w:afterLines="40" w:after="96" w:line="276" w:lineRule="auto"/>
                </w:pPr>
                <w:r>
                  <w:t xml:space="preserve">     </w:t>
                </w:r>
              </w:p>
            </w:tc>
          </w:sdtContent>
        </w:sdt>
      </w:tr>
    </w:tbl>
    <w:p w14:paraId="3F69C9ED" w14:textId="77777777" w:rsidR="007D0639" w:rsidRDefault="007D0639"/>
    <w:p w14:paraId="5874713F" w14:textId="77777777" w:rsidR="000D1509" w:rsidRDefault="000D1509" w:rsidP="006D791A">
      <w:pPr>
        <w:pStyle w:val="Heading2"/>
        <w:rPr>
          <w:iCs/>
          <w:w w:val="105"/>
        </w:rPr>
      </w:pPr>
      <w:r w:rsidRPr="000D1509">
        <w:rPr>
          <w:w w:val="105"/>
        </w:rPr>
        <w:t>Checklist</w:t>
      </w:r>
    </w:p>
    <w:p w14:paraId="06296A29" w14:textId="77777777" w:rsidR="00903060" w:rsidRPr="0052121D" w:rsidRDefault="00FE6CB5" w:rsidP="00876D0B">
      <w:pPr>
        <w:rPr>
          <w:w w:val="105"/>
        </w:rPr>
      </w:pPr>
      <w:sdt>
        <w:sdtPr>
          <w:rPr>
            <w:w w:val="105"/>
          </w:rPr>
          <w:id w:val="-1842770836"/>
          <w14:checkbox>
            <w14:checked w14:val="0"/>
            <w14:checkedState w14:val="2612" w14:font="MS Gothic"/>
            <w14:uncheckedState w14:val="2610" w14:font="MS Gothic"/>
          </w14:checkbox>
        </w:sdtPr>
        <w:sdtEndPr/>
        <w:sdtContent>
          <w:r w:rsidR="00876D0B">
            <w:rPr>
              <w:rFonts w:ascii="MS Gothic" w:eastAsia="MS Gothic" w:hAnsi="MS Gothic" w:hint="eastAsia"/>
              <w:w w:val="105"/>
            </w:rPr>
            <w:t>☐</w:t>
          </w:r>
        </w:sdtContent>
      </w:sdt>
      <w:r w:rsidR="00876D0B">
        <w:rPr>
          <w:w w:val="105"/>
        </w:rPr>
        <w:t xml:space="preserve"> </w:t>
      </w:r>
      <w:r w:rsidR="00903060" w:rsidRPr="0052121D">
        <w:rPr>
          <w:w w:val="105"/>
        </w:rPr>
        <w:t>Attached certified identification?</w:t>
      </w:r>
    </w:p>
    <w:p w14:paraId="7DDA6C6D" w14:textId="77777777" w:rsidR="00903060" w:rsidRPr="0052121D" w:rsidRDefault="00FE6CB5" w:rsidP="00876D0B">
      <w:pPr>
        <w:rPr>
          <w:w w:val="105"/>
        </w:rPr>
      </w:pPr>
      <w:sdt>
        <w:sdtPr>
          <w:rPr>
            <w:w w:val="105"/>
          </w:rPr>
          <w:id w:val="367722070"/>
          <w14:checkbox>
            <w14:checked w14:val="0"/>
            <w14:checkedState w14:val="2612" w14:font="MS Gothic"/>
            <w14:uncheckedState w14:val="2610" w14:font="MS Gothic"/>
          </w14:checkbox>
        </w:sdtPr>
        <w:sdtEndPr/>
        <w:sdtContent>
          <w:r w:rsidR="00876D0B">
            <w:rPr>
              <w:rFonts w:ascii="MS Gothic" w:eastAsia="MS Gothic" w:hAnsi="MS Gothic" w:hint="eastAsia"/>
              <w:w w:val="105"/>
            </w:rPr>
            <w:t>☐</w:t>
          </w:r>
        </w:sdtContent>
      </w:sdt>
      <w:r w:rsidR="00876D0B">
        <w:rPr>
          <w:w w:val="105"/>
        </w:rPr>
        <w:t xml:space="preserve"> </w:t>
      </w:r>
      <w:r w:rsidR="00903060" w:rsidRPr="0052121D">
        <w:rPr>
          <w:w w:val="105"/>
        </w:rPr>
        <w:t>Given clear explanation of the documents you are requesting.</w:t>
      </w:r>
    </w:p>
    <w:p w14:paraId="3F7E8104" w14:textId="77777777" w:rsidR="00FB32FA" w:rsidRDefault="00FE6CB5" w:rsidP="004619DF">
      <w:pPr>
        <w:ind w:left="284" w:hanging="284"/>
      </w:pPr>
      <w:sdt>
        <w:sdtPr>
          <w:rPr>
            <w:w w:val="105"/>
          </w:rPr>
          <w:id w:val="506415974"/>
          <w14:checkbox>
            <w14:checked w14:val="0"/>
            <w14:checkedState w14:val="2612" w14:font="MS Gothic"/>
            <w14:uncheckedState w14:val="2610" w14:font="MS Gothic"/>
          </w14:checkbox>
        </w:sdtPr>
        <w:sdtEndPr/>
        <w:sdtContent>
          <w:r w:rsidR="004619DF">
            <w:rPr>
              <w:rFonts w:ascii="MS Gothic" w:eastAsia="MS Gothic" w:hAnsi="MS Gothic" w:hint="eastAsia"/>
              <w:w w:val="105"/>
            </w:rPr>
            <w:t>☐</w:t>
          </w:r>
        </w:sdtContent>
      </w:sdt>
      <w:r w:rsidR="004619DF">
        <w:rPr>
          <w:w w:val="105"/>
        </w:rPr>
        <w:t xml:space="preserve"> </w:t>
      </w:r>
      <w:r w:rsidR="00903060" w:rsidRPr="0052121D">
        <w:rPr>
          <w:w w:val="105"/>
        </w:rPr>
        <w:t>Attached documents to support your application to access information about other people (for example birth certificate or guardianship</w:t>
      </w:r>
      <w:r w:rsidR="004619DF">
        <w:rPr>
          <w:w w:val="105"/>
        </w:rPr>
        <w:t xml:space="preserve"> </w:t>
      </w:r>
      <w:r w:rsidR="00903060" w:rsidRPr="0052121D">
        <w:rPr>
          <w:w w:val="105"/>
        </w:rPr>
        <w:t>/ administration order)</w:t>
      </w:r>
    </w:p>
    <w:sectPr w:rsidR="00FB32FA" w:rsidSect="00254ED3">
      <w:type w:val="continuous"/>
      <w:pgSz w:w="11906" w:h="16838"/>
      <w:pgMar w:top="2268" w:right="1134" w:bottom="1701" w:left="1134" w:header="709" w:footer="74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F3987" w14:textId="77777777" w:rsidR="00FE6CB5" w:rsidRDefault="00FE6CB5" w:rsidP="009D5E7E">
      <w:pPr>
        <w:spacing w:after="0" w:line="240" w:lineRule="auto"/>
      </w:pPr>
      <w:r>
        <w:separator/>
      </w:r>
    </w:p>
  </w:endnote>
  <w:endnote w:type="continuationSeparator" w:id="0">
    <w:p w14:paraId="1E0E62C2" w14:textId="77777777" w:rsidR="00FE6CB5" w:rsidRDefault="00FE6CB5" w:rsidP="009D5E7E">
      <w:pPr>
        <w:spacing w:after="0" w:line="240" w:lineRule="auto"/>
      </w:pPr>
      <w:r>
        <w:continuationSeparator/>
      </w:r>
    </w:p>
  </w:endnote>
  <w:endnote w:type="continuationNotice" w:id="1">
    <w:p w14:paraId="06A4D2C0" w14:textId="77777777" w:rsidR="00FE6CB5" w:rsidRDefault="00FE6C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Omnes">
    <w:panose1 w:val="02000506040000020004"/>
    <w:charset w:val="00"/>
    <w:family w:val="auto"/>
    <w:pitch w:val="variable"/>
    <w:sig w:usb0="A00000AF" w:usb1="4000004A" w:usb2="00000000" w:usb3="00000000" w:csb0="00000111" w:csb1="00000000"/>
  </w:font>
  <w:font w:name="Mundial">
    <w:panose1 w:val="00000000000000000000"/>
    <w:charset w:val="00"/>
    <w:family w:val="modern"/>
    <w:notTrueType/>
    <w:pitch w:val="variable"/>
    <w:sig w:usb0="A00000FF" w:usb1="5000005B" w:usb2="00000000" w:usb3="00000000" w:csb0="00000093"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1774437"/>
      <w:docPartObj>
        <w:docPartGallery w:val="Page Numbers (Bottom of Page)"/>
        <w:docPartUnique/>
      </w:docPartObj>
    </w:sdtPr>
    <w:sdtEndPr/>
    <w:sdtContent>
      <w:p w14:paraId="4D7A0A2F" w14:textId="77777777" w:rsidR="009A71F7" w:rsidRDefault="009A71F7">
        <w:pPr>
          <w:pStyle w:val="Footer"/>
          <w:jc w:val="center"/>
        </w:pPr>
        <w:r>
          <w:fldChar w:fldCharType="begin"/>
        </w:r>
        <w:r>
          <w:instrText>PAGE   \* MERGEFORMAT</w:instrText>
        </w:r>
        <w:r>
          <w:fldChar w:fldCharType="separate"/>
        </w:r>
        <w:r>
          <w:rPr>
            <w:lang w:val="en-GB"/>
          </w:rPr>
          <w:t>2</w:t>
        </w:r>
        <w:r>
          <w:fldChar w:fldCharType="end"/>
        </w:r>
      </w:p>
    </w:sdtContent>
  </w:sdt>
  <w:p w14:paraId="5DE58D5B" w14:textId="77777777" w:rsidR="009A71F7" w:rsidRDefault="009A71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7F379" w14:textId="77777777" w:rsidR="00A70FE2" w:rsidRPr="00A70FE2" w:rsidRDefault="00A70FE2" w:rsidP="00A70FE2">
    <w:pPr>
      <w:pStyle w:val="Footer"/>
      <w:jc w:val="right"/>
      <w:rPr>
        <w:sz w:val="18"/>
        <w:szCs w:val="18"/>
      </w:rPr>
    </w:pPr>
    <w:r w:rsidRPr="00A70FE2">
      <w:rPr>
        <w:sz w:val="18"/>
        <w:szCs w:val="18"/>
      </w:rPr>
      <w:t xml:space="preserve">Document version: </w:t>
    </w:r>
    <w:r>
      <w:rPr>
        <w:sz w:val="18"/>
        <w:szCs w:val="18"/>
      </w:rPr>
      <w:t>00</w:t>
    </w:r>
    <w:r w:rsidR="0051601A">
      <w:rPr>
        <w:sz w:val="18"/>
        <w:szCs w:val="18"/>
      </w:rPr>
      <w:t>2</w:t>
    </w:r>
    <w:r w:rsidRPr="00A70FE2">
      <w:rPr>
        <w:sz w:val="18"/>
        <w:szCs w:val="18"/>
      </w:rPr>
      <w:t xml:space="preserve"> Updated: </w:t>
    </w:r>
    <w:r w:rsidR="008C179B">
      <w:rPr>
        <w:sz w:val="18"/>
        <w:szCs w:val="18"/>
      </w:rPr>
      <w:t>2</w:t>
    </w:r>
    <w:r w:rsidR="00F84899">
      <w:rPr>
        <w:sz w:val="18"/>
        <w:szCs w:val="18"/>
      </w:rPr>
      <w:t>5/08</w:t>
    </w:r>
    <w:r w:rsidRPr="00A70FE2">
      <w:rPr>
        <w:sz w:val="18"/>
        <w:szCs w:val="18"/>
      </w:rPr>
      <w:t>/</w:t>
    </w:r>
    <w:r w:rsidR="008C179B">
      <w:rPr>
        <w:sz w:val="18"/>
        <w:szCs w:val="18"/>
      </w:rPr>
      <w:t>2025</w:t>
    </w:r>
    <w:r w:rsidRPr="00A70FE2">
      <w:rPr>
        <w:sz w:val="18"/>
        <w:szCs w:val="18"/>
      </w:rPr>
      <w:t xml:space="preserve"> </w:t>
    </w:r>
  </w:p>
  <w:p w14:paraId="49542D97" w14:textId="77777777" w:rsidR="00A44544" w:rsidRPr="00A70FE2" w:rsidRDefault="00A70FE2" w:rsidP="00A70FE2">
    <w:pPr>
      <w:pStyle w:val="Footer"/>
      <w:jc w:val="right"/>
    </w:pPr>
    <w:r w:rsidRPr="00A70FE2">
      <w:rPr>
        <w:sz w:val="18"/>
        <w:szCs w:val="18"/>
      </w:rPr>
      <w:t>Document Owner</w:t>
    </w:r>
    <w:r w:rsidR="008C179B">
      <w:rPr>
        <w:sz w:val="18"/>
        <w:szCs w:val="18"/>
      </w:rPr>
      <w:t xml:space="preserve">: </w:t>
    </w:r>
    <w:r w:rsidR="004423C0" w:rsidRPr="004423C0">
      <w:rPr>
        <w:sz w:val="18"/>
        <w:szCs w:val="18"/>
      </w:rPr>
      <w:t>General Manager Quality, Governance &amp; Risk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29831" w14:textId="77777777" w:rsidR="00FE6CB5" w:rsidRDefault="00FE6CB5" w:rsidP="009D5E7E">
      <w:pPr>
        <w:spacing w:after="0" w:line="240" w:lineRule="auto"/>
      </w:pPr>
      <w:r>
        <w:separator/>
      </w:r>
    </w:p>
  </w:footnote>
  <w:footnote w:type="continuationSeparator" w:id="0">
    <w:p w14:paraId="72086F6C" w14:textId="77777777" w:rsidR="00FE6CB5" w:rsidRDefault="00FE6CB5" w:rsidP="009D5E7E">
      <w:pPr>
        <w:spacing w:after="0" w:line="240" w:lineRule="auto"/>
      </w:pPr>
      <w:r>
        <w:continuationSeparator/>
      </w:r>
    </w:p>
  </w:footnote>
  <w:footnote w:type="continuationNotice" w:id="1">
    <w:p w14:paraId="5C440005" w14:textId="77777777" w:rsidR="00FE6CB5" w:rsidRDefault="00FE6CB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B3AA6" w14:textId="77777777" w:rsidR="009D5E7E" w:rsidRDefault="003107EE">
    <w:pPr>
      <w:pStyle w:val="Header"/>
    </w:pPr>
    <w:r>
      <w:rPr>
        <w:noProof/>
      </w:rPr>
      <w:drawing>
        <wp:anchor distT="0" distB="0" distL="114300" distR="114300" simplePos="0" relativeHeight="251658241" behindDoc="1" locked="0" layoutInCell="1" allowOverlap="1" wp14:anchorId="11C94034" wp14:editId="70B0D5D1">
          <wp:simplePos x="0" y="0"/>
          <wp:positionH relativeFrom="column">
            <wp:posOffset>-705219</wp:posOffset>
          </wp:positionH>
          <wp:positionV relativeFrom="paragraph">
            <wp:posOffset>-426464</wp:posOffset>
          </wp:positionV>
          <wp:extent cx="7513924" cy="10628568"/>
          <wp:effectExtent l="0" t="0" r="0" b="1905"/>
          <wp:wrapNone/>
          <wp:docPr id="1327061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630299"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13924" cy="1062856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3CF32" w14:textId="77777777" w:rsidR="003107EE" w:rsidRDefault="003107EE">
    <w:pPr>
      <w:pStyle w:val="Header"/>
    </w:pPr>
    <w:r>
      <w:rPr>
        <w:noProof/>
      </w:rPr>
      <w:drawing>
        <wp:anchor distT="0" distB="0" distL="114300" distR="114300" simplePos="0" relativeHeight="251658240" behindDoc="1" locked="0" layoutInCell="1" allowOverlap="1" wp14:anchorId="4B07A557" wp14:editId="7F5EE287">
          <wp:simplePos x="0" y="0"/>
          <wp:positionH relativeFrom="column">
            <wp:posOffset>-708215</wp:posOffset>
          </wp:positionH>
          <wp:positionV relativeFrom="paragraph">
            <wp:posOffset>-426464</wp:posOffset>
          </wp:positionV>
          <wp:extent cx="7512172" cy="10626089"/>
          <wp:effectExtent l="0" t="0" r="0" b="4445"/>
          <wp:wrapNone/>
          <wp:docPr id="933284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670852"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12172" cy="1062608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034B4"/>
    <w:multiLevelType w:val="multilevel"/>
    <w:tmpl w:val="5E763BF2"/>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1080"/>
        </w:tabs>
        <w:ind w:left="792" w:hanging="432"/>
      </w:pPr>
      <w:rPr>
        <w:rFonts w:hint="default"/>
      </w:rPr>
    </w:lvl>
    <w:lvl w:ilvl="2">
      <w:start w:val="1"/>
      <w:numFmt w:val="bullet"/>
      <w:lvlText w:val=""/>
      <w:lvlJc w:val="left"/>
      <w:pPr>
        <w:ind w:left="720" w:hanging="360"/>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B626DB6"/>
    <w:multiLevelType w:val="hybridMultilevel"/>
    <w:tmpl w:val="805261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367E99"/>
    <w:multiLevelType w:val="hybridMultilevel"/>
    <w:tmpl w:val="9F40CD38"/>
    <w:lvl w:ilvl="0" w:tplc="9B08F7F8">
      <w:numFmt w:val="bullet"/>
      <w:lvlText w:val="•"/>
      <w:lvlJc w:val="left"/>
      <w:pPr>
        <w:ind w:left="720" w:hanging="360"/>
      </w:pPr>
      <w:rPr>
        <w:rFonts w:ascii="Segoe UI" w:eastAsiaTheme="minorHAnsi" w:hAnsi="Segoe UI" w:cs="Sego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4006AD6"/>
    <w:multiLevelType w:val="multilevel"/>
    <w:tmpl w:val="E9C274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4361BD"/>
    <w:multiLevelType w:val="hybridMultilevel"/>
    <w:tmpl w:val="03089E4C"/>
    <w:lvl w:ilvl="0" w:tplc="D7DA62DA">
      <w:start w:val="1"/>
      <w:numFmt w:val="bullet"/>
      <w:lvlText w:val=""/>
      <w:lvlJc w:val="left"/>
      <w:pPr>
        <w:ind w:left="720" w:hanging="360"/>
      </w:pPr>
      <w:rPr>
        <w:rFonts w:ascii="Symbol" w:hAnsi="Symbol" w:hint="default"/>
        <w:b/>
        <w:i w:val="0"/>
        <w:color w:val="DC5E33" w:themeColor="background2"/>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7D752D9"/>
    <w:multiLevelType w:val="hybridMultilevel"/>
    <w:tmpl w:val="45509D1C"/>
    <w:lvl w:ilvl="0" w:tplc="53A41C8C">
      <w:start w:val="1"/>
      <w:numFmt w:val="bullet"/>
      <w:lvlText w:val=""/>
      <w:lvlJc w:val="left"/>
      <w:pPr>
        <w:ind w:left="720" w:hanging="360"/>
      </w:pPr>
      <w:rPr>
        <w:rFonts w:ascii="Symbol" w:hAnsi="Symbol" w:hint="default"/>
        <w:b/>
        <w:i w:val="0"/>
        <w:color w:val="007CA4" w:themeColor="text2"/>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CC4330A"/>
    <w:multiLevelType w:val="hybridMultilevel"/>
    <w:tmpl w:val="7B0285E0"/>
    <w:lvl w:ilvl="0" w:tplc="1C0EAD34">
      <w:start w:val="1"/>
      <w:numFmt w:val="bullet"/>
      <w:lvlText w:val=""/>
      <w:lvlJc w:val="left"/>
      <w:pPr>
        <w:ind w:left="720" w:hanging="360"/>
      </w:pPr>
      <w:rPr>
        <w:rFonts w:ascii="Symbol" w:hAnsi="Symbol" w:hint="default"/>
        <w:b/>
        <w:i w:val="0"/>
        <w:color w:val="045571" w:themeColor="text1"/>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EC46A59"/>
    <w:multiLevelType w:val="multilevel"/>
    <w:tmpl w:val="651C602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2B2DED"/>
    <w:multiLevelType w:val="multilevel"/>
    <w:tmpl w:val="1E587D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522CEB"/>
    <w:multiLevelType w:val="hybridMultilevel"/>
    <w:tmpl w:val="D50EFF52"/>
    <w:lvl w:ilvl="0" w:tplc="9B08F7F8">
      <w:numFmt w:val="bullet"/>
      <w:lvlText w:val="•"/>
      <w:lvlJc w:val="left"/>
      <w:pPr>
        <w:ind w:left="1080" w:hanging="360"/>
      </w:pPr>
      <w:rPr>
        <w:rFonts w:ascii="Segoe UI" w:eastAsiaTheme="minorHAnsi" w:hAnsi="Segoe UI" w:cs="Segoe U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32051DDC"/>
    <w:multiLevelType w:val="hybridMultilevel"/>
    <w:tmpl w:val="AB625BD2"/>
    <w:lvl w:ilvl="0" w:tplc="32380330">
      <w:numFmt w:val="bullet"/>
      <w:lvlText w:val="•"/>
      <w:lvlJc w:val="left"/>
      <w:pPr>
        <w:ind w:left="1080" w:hanging="720"/>
      </w:pPr>
      <w:rPr>
        <w:rFonts w:ascii="Segoe UI" w:eastAsiaTheme="minorHAnsi" w:hAnsi="Segoe UI" w:cs="Sego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6B16138"/>
    <w:multiLevelType w:val="hybridMultilevel"/>
    <w:tmpl w:val="E6BEA75E"/>
    <w:lvl w:ilvl="0" w:tplc="9B08F7F8">
      <w:numFmt w:val="bullet"/>
      <w:lvlText w:val="•"/>
      <w:lvlJc w:val="left"/>
      <w:pPr>
        <w:ind w:left="1080" w:hanging="360"/>
      </w:pPr>
      <w:rPr>
        <w:rFonts w:ascii="Segoe UI" w:eastAsiaTheme="minorHAnsi" w:hAnsi="Segoe UI" w:cs="Segoe U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38763459"/>
    <w:multiLevelType w:val="hybridMultilevel"/>
    <w:tmpl w:val="DEF891A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98C69E6"/>
    <w:multiLevelType w:val="multilevel"/>
    <w:tmpl w:val="CA5CA40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09B4712"/>
    <w:multiLevelType w:val="hybridMultilevel"/>
    <w:tmpl w:val="F7FE5042"/>
    <w:lvl w:ilvl="0" w:tplc="D7DA62DA">
      <w:start w:val="1"/>
      <w:numFmt w:val="bullet"/>
      <w:lvlText w:val=""/>
      <w:lvlJc w:val="left"/>
      <w:pPr>
        <w:ind w:left="720" w:hanging="360"/>
      </w:pPr>
      <w:rPr>
        <w:rFonts w:ascii="Symbol" w:hAnsi="Symbol" w:hint="default"/>
        <w:b/>
        <w:i w:val="0"/>
        <w:color w:val="DC5E33" w:themeColor="background2"/>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6480503"/>
    <w:multiLevelType w:val="multilevel"/>
    <w:tmpl w:val="CE04277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71B1B00"/>
    <w:multiLevelType w:val="multilevel"/>
    <w:tmpl w:val="5E763BF2"/>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1080"/>
        </w:tabs>
        <w:ind w:left="792" w:hanging="432"/>
      </w:pPr>
      <w:rPr>
        <w:rFonts w:hint="default"/>
      </w:rPr>
    </w:lvl>
    <w:lvl w:ilvl="2">
      <w:start w:val="1"/>
      <w:numFmt w:val="bullet"/>
      <w:lvlText w:val=""/>
      <w:lvlJc w:val="left"/>
      <w:pPr>
        <w:ind w:left="720" w:hanging="360"/>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15:restartNumberingAfterBreak="0">
    <w:nsid w:val="48A52286"/>
    <w:multiLevelType w:val="multilevel"/>
    <w:tmpl w:val="4A1A556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B414464"/>
    <w:multiLevelType w:val="multilevel"/>
    <w:tmpl w:val="5E763BF2"/>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1080"/>
        </w:tabs>
        <w:ind w:left="792" w:hanging="432"/>
      </w:pPr>
      <w:rPr>
        <w:rFonts w:hint="default"/>
      </w:rPr>
    </w:lvl>
    <w:lvl w:ilvl="2">
      <w:start w:val="1"/>
      <w:numFmt w:val="bullet"/>
      <w:lvlText w:val=""/>
      <w:lvlJc w:val="left"/>
      <w:pPr>
        <w:ind w:left="720" w:hanging="360"/>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 w15:restartNumberingAfterBreak="0">
    <w:nsid w:val="602404AE"/>
    <w:multiLevelType w:val="hybridMultilevel"/>
    <w:tmpl w:val="7DF21768"/>
    <w:lvl w:ilvl="0" w:tplc="D7DA62DA">
      <w:start w:val="1"/>
      <w:numFmt w:val="bullet"/>
      <w:lvlText w:val=""/>
      <w:lvlJc w:val="left"/>
      <w:pPr>
        <w:ind w:left="720" w:hanging="360"/>
      </w:pPr>
      <w:rPr>
        <w:rFonts w:ascii="Symbol" w:hAnsi="Symbol" w:hint="default"/>
        <w:b/>
        <w:i w:val="0"/>
        <w:color w:val="DC5E33" w:themeColor="background2"/>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48044B7"/>
    <w:multiLevelType w:val="multilevel"/>
    <w:tmpl w:val="E640BD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00421D0"/>
    <w:multiLevelType w:val="hybridMultilevel"/>
    <w:tmpl w:val="E8B0519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53C4DC1"/>
    <w:multiLevelType w:val="multilevel"/>
    <w:tmpl w:val="64F0A3C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AE910D5"/>
    <w:multiLevelType w:val="multilevel"/>
    <w:tmpl w:val="E1C4BED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DE458B8"/>
    <w:multiLevelType w:val="multilevel"/>
    <w:tmpl w:val="B510D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EEC0B14"/>
    <w:multiLevelType w:val="multilevel"/>
    <w:tmpl w:val="5E763BF2"/>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1080"/>
        </w:tabs>
        <w:ind w:left="792" w:hanging="432"/>
      </w:pPr>
      <w:rPr>
        <w:rFonts w:hint="default"/>
      </w:rPr>
    </w:lvl>
    <w:lvl w:ilvl="2">
      <w:start w:val="1"/>
      <w:numFmt w:val="bullet"/>
      <w:lvlText w:val=""/>
      <w:lvlJc w:val="left"/>
      <w:pPr>
        <w:ind w:left="720" w:hanging="360"/>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16cid:durableId="1062866561">
    <w:abstractNumId w:val="4"/>
  </w:num>
  <w:num w:numId="2" w16cid:durableId="311643625">
    <w:abstractNumId w:val="5"/>
  </w:num>
  <w:num w:numId="3" w16cid:durableId="1249581770">
    <w:abstractNumId w:val="14"/>
  </w:num>
  <w:num w:numId="4" w16cid:durableId="1347556544">
    <w:abstractNumId w:val="6"/>
  </w:num>
  <w:num w:numId="5" w16cid:durableId="1034187399">
    <w:abstractNumId w:val="24"/>
  </w:num>
  <w:num w:numId="6" w16cid:durableId="1163396080">
    <w:abstractNumId w:val="20"/>
  </w:num>
  <w:num w:numId="7" w16cid:durableId="2132936971">
    <w:abstractNumId w:val="13"/>
  </w:num>
  <w:num w:numId="8" w16cid:durableId="1495073710">
    <w:abstractNumId w:val="3"/>
  </w:num>
  <w:num w:numId="9" w16cid:durableId="2053845511">
    <w:abstractNumId w:val="17"/>
  </w:num>
  <w:num w:numId="10" w16cid:durableId="1123428873">
    <w:abstractNumId w:val="23"/>
  </w:num>
  <w:num w:numId="11" w16cid:durableId="1765876854">
    <w:abstractNumId w:val="15"/>
  </w:num>
  <w:num w:numId="12" w16cid:durableId="2015958454">
    <w:abstractNumId w:val="22"/>
  </w:num>
  <w:num w:numId="13" w16cid:durableId="1337268903">
    <w:abstractNumId w:val="7"/>
  </w:num>
  <w:num w:numId="14" w16cid:durableId="600913498">
    <w:abstractNumId w:val="8"/>
  </w:num>
  <w:num w:numId="15" w16cid:durableId="2102217180">
    <w:abstractNumId w:val="12"/>
  </w:num>
  <w:num w:numId="16" w16cid:durableId="2113932968">
    <w:abstractNumId w:val="18"/>
  </w:num>
  <w:num w:numId="17" w16cid:durableId="2143232920">
    <w:abstractNumId w:val="16"/>
  </w:num>
  <w:num w:numId="18" w16cid:durableId="1700860535">
    <w:abstractNumId w:val="0"/>
  </w:num>
  <w:num w:numId="19" w16cid:durableId="2129858837">
    <w:abstractNumId w:val="25"/>
  </w:num>
  <w:num w:numId="20" w16cid:durableId="1074355481">
    <w:abstractNumId w:val="19"/>
  </w:num>
  <w:num w:numId="21" w16cid:durableId="1697150337">
    <w:abstractNumId w:val="10"/>
  </w:num>
  <w:num w:numId="22" w16cid:durableId="363790906">
    <w:abstractNumId w:val="1"/>
  </w:num>
  <w:num w:numId="23" w16cid:durableId="591205719">
    <w:abstractNumId w:val="2"/>
  </w:num>
  <w:num w:numId="24" w16cid:durableId="7487139">
    <w:abstractNumId w:val="11"/>
  </w:num>
  <w:num w:numId="25" w16cid:durableId="1067264557">
    <w:abstractNumId w:val="9"/>
  </w:num>
  <w:num w:numId="26" w16cid:durableId="9420721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ocumentProtection w:edit="forms" w:enforcement="1" w:cryptProviderType="rsaAES" w:cryptAlgorithmClass="hash" w:cryptAlgorithmType="typeAny" w:cryptAlgorithmSid="14" w:cryptSpinCount="100000" w:hash="ZaIH7OulMWdFhf7K6/m3Hs18hsJR9FYgwpA29ONpCQMnLsJfF30DrfXtQf8Xwy0NvvztdAF9AJMji/zwHMgm8A==" w:salt="eTUvyBehmQa0lSfb1/wac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CB5"/>
    <w:rsid w:val="00003DF9"/>
    <w:rsid w:val="00012EA9"/>
    <w:rsid w:val="00021ADD"/>
    <w:rsid w:val="00022A6D"/>
    <w:rsid w:val="0002307C"/>
    <w:rsid w:val="00024849"/>
    <w:rsid w:val="00047C5A"/>
    <w:rsid w:val="00050AB0"/>
    <w:rsid w:val="00054376"/>
    <w:rsid w:val="0006059C"/>
    <w:rsid w:val="0009739B"/>
    <w:rsid w:val="000A7B97"/>
    <w:rsid w:val="000B15CF"/>
    <w:rsid w:val="000B1C05"/>
    <w:rsid w:val="000C0503"/>
    <w:rsid w:val="000D1509"/>
    <w:rsid w:val="000E16EE"/>
    <w:rsid w:val="000E47AD"/>
    <w:rsid w:val="000F2107"/>
    <w:rsid w:val="00104AE3"/>
    <w:rsid w:val="0012722C"/>
    <w:rsid w:val="00137255"/>
    <w:rsid w:val="00163BF5"/>
    <w:rsid w:val="00181B1F"/>
    <w:rsid w:val="00182E20"/>
    <w:rsid w:val="001830B6"/>
    <w:rsid w:val="001C4205"/>
    <w:rsid w:val="001E51C9"/>
    <w:rsid w:val="001F11C2"/>
    <w:rsid w:val="00207A80"/>
    <w:rsid w:val="00254ED3"/>
    <w:rsid w:val="00280E4C"/>
    <w:rsid w:val="002837D4"/>
    <w:rsid w:val="00286630"/>
    <w:rsid w:val="0029616D"/>
    <w:rsid w:val="002968E2"/>
    <w:rsid w:val="00296FA4"/>
    <w:rsid w:val="002C32DA"/>
    <w:rsid w:val="002C6EEF"/>
    <w:rsid w:val="002F27F7"/>
    <w:rsid w:val="003107EE"/>
    <w:rsid w:val="00323A3D"/>
    <w:rsid w:val="00327FE6"/>
    <w:rsid w:val="0033546F"/>
    <w:rsid w:val="003369C7"/>
    <w:rsid w:val="00352342"/>
    <w:rsid w:val="00354979"/>
    <w:rsid w:val="00366A37"/>
    <w:rsid w:val="003742CA"/>
    <w:rsid w:val="00384FE8"/>
    <w:rsid w:val="00385EA9"/>
    <w:rsid w:val="00386E2B"/>
    <w:rsid w:val="003A4F29"/>
    <w:rsid w:val="003C1107"/>
    <w:rsid w:val="00400C3D"/>
    <w:rsid w:val="00405FD6"/>
    <w:rsid w:val="004074E0"/>
    <w:rsid w:val="0041260C"/>
    <w:rsid w:val="004133EB"/>
    <w:rsid w:val="004254F9"/>
    <w:rsid w:val="004423C0"/>
    <w:rsid w:val="004619DF"/>
    <w:rsid w:val="00463583"/>
    <w:rsid w:val="00486BBA"/>
    <w:rsid w:val="004A5498"/>
    <w:rsid w:val="004C4CF7"/>
    <w:rsid w:val="004C51BC"/>
    <w:rsid w:val="004C77C9"/>
    <w:rsid w:val="004E4149"/>
    <w:rsid w:val="004E4C8A"/>
    <w:rsid w:val="004E6973"/>
    <w:rsid w:val="004F70C7"/>
    <w:rsid w:val="0051318E"/>
    <w:rsid w:val="0051388A"/>
    <w:rsid w:val="0051601A"/>
    <w:rsid w:val="0052121D"/>
    <w:rsid w:val="0052176B"/>
    <w:rsid w:val="00542482"/>
    <w:rsid w:val="00556424"/>
    <w:rsid w:val="005636D5"/>
    <w:rsid w:val="0056759C"/>
    <w:rsid w:val="0058155E"/>
    <w:rsid w:val="00597C1C"/>
    <w:rsid w:val="005A439A"/>
    <w:rsid w:val="005A4BA9"/>
    <w:rsid w:val="005A5321"/>
    <w:rsid w:val="005C15B0"/>
    <w:rsid w:val="005F0FE7"/>
    <w:rsid w:val="00601211"/>
    <w:rsid w:val="00603D44"/>
    <w:rsid w:val="006325D4"/>
    <w:rsid w:val="006347B8"/>
    <w:rsid w:val="00653A17"/>
    <w:rsid w:val="006622A9"/>
    <w:rsid w:val="0066371C"/>
    <w:rsid w:val="006A2335"/>
    <w:rsid w:val="006B31F2"/>
    <w:rsid w:val="006C5979"/>
    <w:rsid w:val="006C6460"/>
    <w:rsid w:val="006D1C26"/>
    <w:rsid w:val="006D791A"/>
    <w:rsid w:val="006E10E7"/>
    <w:rsid w:val="006F32AC"/>
    <w:rsid w:val="00705913"/>
    <w:rsid w:val="0071024C"/>
    <w:rsid w:val="007123BA"/>
    <w:rsid w:val="00714D42"/>
    <w:rsid w:val="00740FC4"/>
    <w:rsid w:val="00744B0F"/>
    <w:rsid w:val="00754529"/>
    <w:rsid w:val="0076487D"/>
    <w:rsid w:val="00790F69"/>
    <w:rsid w:val="007A1DBA"/>
    <w:rsid w:val="007B2F5E"/>
    <w:rsid w:val="007B3F20"/>
    <w:rsid w:val="007C127A"/>
    <w:rsid w:val="007C3326"/>
    <w:rsid w:val="007D0639"/>
    <w:rsid w:val="008244F2"/>
    <w:rsid w:val="00851D6A"/>
    <w:rsid w:val="008631BD"/>
    <w:rsid w:val="00876D0B"/>
    <w:rsid w:val="00880060"/>
    <w:rsid w:val="008A3D36"/>
    <w:rsid w:val="008A544C"/>
    <w:rsid w:val="008A66B5"/>
    <w:rsid w:val="008B01EB"/>
    <w:rsid w:val="008B5EF2"/>
    <w:rsid w:val="008C179B"/>
    <w:rsid w:val="008C5C08"/>
    <w:rsid w:val="008C65F6"/>
    <w:rsid w:val="008D122F"/>
    <w:rsid w:val="008D177A"/>
    <w:rsid w:val="008D2D7B"/>
    <w:rsid w:val="008F152E"/>
    <w:rsid w:val="008F2F36"/>
    <w:rsid w:val="008F7CC5"/>
    <w:rsid w:val="00903060"/>
    <w:rsid w:val="00912B1D"/>
    <w:rsid w:val="00921302"/>
    <w:rsid w:val="00935E46"/>
    <w:rsid w:val="0096054C"/>
    <w:rsid w:val="00970BFB"/>
    <w:rsid w:val="00975A4F"/>
    <w:rsid w:val="009842AF"/>
    <w:rsid w:val="00984653"/>
    <w:rsid w:val="009864F9"/>
    <w:rsid w:val="00987F55"/>
    <w:rsid w:val="009941B9"/>
    <w:rsid w:val="009A1351"/>
    <w:rsid w:val="009A2845"/>
    <w:rsid w:val="009A410E"/>
    <w:rsid w:val="009A71F7"/>
    <w:rsid w:val="009A7706"/>
    <w:rsid w:val="009B47FA"/>
    <w:rsid w:val="009B616E"/>
    <w:rsid w:val="009D5848"/>
    <w:rsid w:val="009D5E7E"/>
    <w:rsid w:val="009E705A"/>
    <w:rsid w:val="009F5A05"/>
    <w:rsid w:val="00A04981"/>
    <w:rsid w:val="00A20D90"/>
    <w:rsid w:val="00A31A8B"/>
    <w:rsid w:val="00A3533D"/>
    <w:rsid w:val="00A4047D"/>
    <w:rsid w:val="00A44544"/>
    <w:rsid w:val="00A70920"/>
    <w:rsid w:val="00A70FE2"/>
    <w:rsid w:val="00A71BB4"/>
    <w:rsid w:val="00A868F9"/>
    <w:rsid w:val="00A9231D"/>
    <w:rsid w:val="00AA3D88"/>
    <w:rsid w:val="00AC0D56"/>
    <w:rsid w:val="00AE1360"/>
    <w:rsid w:val="00AE1E01"/>
    <w:rsid w:val="00B0659A"/>
    <w:rsid w:val="00B06B7E"/>
    <w:rsid w:val="00B30DEB"/>
    <w:rsid w:val="00B4463B"/>
    <w:rsid w:val="00B45D29"/>
    <w:rsid w:val="00B55887"/>
    <w:rsid w:val="00BA5600"/>
    <w:rsid w:val="00BC1981"/>
    <w:rsid w:val="00BD50E1"/>
    <w:rsid w:val="00C0706A"/>
    <w:rsid w:val="00C17449"/>
    <w:rsid w:val="00C17943"/>
    <w:rsid w:val="00C27A0C"/>
    <w:rsid w:val="00C61B16"/>
    <w:rsid w:val="00C659FD"/>
    <w:rsid w:val="00C702D0"/>
    <w:rsid w:val="00C72DFB"/>
    <w:rsid w:val="00CA698A"/>
    <w:rsid w:val="00CC3E73"/>
    <w:rsid w:val="00D03DB2"/>
    <w:rsid w:val="00D16417"/>
    <w:rsid w:val="00D17694"/>
    <w:rsid w:val="00D27A54"/>
    <w:rsid w:val="00D30A79"/>
    <w:rsid w:val="00D36F1F"/>
    <w:rsid w:val="00D5396D"/>
    <w:rsid w:val="00D679DD"/>
    <w:rsid w:val="00D81B01"/>
    <w:rsid w:val="00DA297B"/>
    <w:rsid w:val="00DA7250"/>
    <w:rsid w:val="00DB159F"/>
    <w:rsid w:val="00DE3574"/>
    <w:rsid w:val="00DF15C4"/>
    <w:rsid w:val="00DF1856"/>
    <w:rsid w:val="00DF69E5"/>
    <w:rsid w:val="00E0312E"/>
    <w:rsid w:val="00E07333"/>
    <w:rsid w:val="00E1182A"/>
    <w:rsid w:val="00E30D05"/>
    <w:rsid w:val="00E722F9"/>
    <w:rsid w:val="00E72349"/>
    <w:rsid w:val="00E86E07"/>
    <w:rsid w:val="00E946B9"/>
    <w:rsid w:val="00EB0908"/>
    <w:rsid w:val="00EB6C87"/>
    <w:rsid w:val="00ED1D99"/>
    <w:rsid w:val="00F3685A"/>
    <w:rsid w:val="00F36C6A"/>
    <w:rsid w:val="00F43397"/>
    <w:rsid w:val="00F438CD"/>
    <w:rsid w:val="00F56372"/>
    <w:rsid w:val="00F73ED6"/>
    <w:rsid w:val="00F804F0"/>
    <w:rsid w:val="00F80B6A"/>
    <w:rsid w:val="00F84899"/>
    <w:rsid w:val="00FB32FA"/>
    <w:rsid w:val="00FB5DF3"/>
    <w:rsid w:val="00FC2F64"/>
    <w:rsid w:val="00FC7C46"/>
    <w:rsid w:val="00FE0044"/>
    <w:rsid w:val="00FE467C"/>
    <w:rsid w:val="00FE6CB5"/>
    <w:rsid w:val="00FF683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547FB"/>
  <w15:chartTrackingRefBased/>
  <w15:docId w15:val="{798D582C-4D1E-4AD7-9ED1-8CD60B5BE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9DD"/>
    <w:rPr>
      <w:rFonts w:ascii="Segoe UI" w:hAnsi="Segoe UI"/>
      <w:color w:val="4D4D4F" w:themeColor="background1"/>
    </w:rPr>
  </w:style>
  <w:style w:type="paragraph" w:styleId="Heading1">
    <w:name w:val="heading 1"/>
    <w:basedOn w:val="Normal"/>
    <w:next w:val="Normal"/>
    <w:link w:val="Heading1Char"/>
    <w:autoRedefine/>
    <w:uiPriority w:val="9"/>
    <w:qFormat/>
    <w:rsid w:val="00D679DD"/>
    <w:pPr>
      <w:keepNext/>
      <w:keepLines/>
      <w:spacing w:after="0"/>
      <w:outlineLvl w:val="0"/>
    </w:pPr>
    <w:rPr>
      <w:rFonts w:eastAsiaTheme="majorEastAsia" w:cstheme="majorBidi"/>
      <w:b/>
      <w:noProof/>
      <w:color w:val="045571" w:themeColor="text1"/>
      <w:sz w:val="40"/>
      <w:szCs w:val="40"/>
    </w:rPr>
  </w:style>
  <w:style w:type="paragraph" w:styleId="Heading2">
    <w:name w:val="heading 2"/>
    <w:basedOn w:val="Normal"/>
    <w:next w:val="Normal"/>
    <w:link w:val="Heading2Char"/>
    <w:autoRedefine/>
    <w:uiPriority w:val="9"/>
    <w:unhideWhenUsed/>
    <w:qFormat/>
    <w:rsid w:val="00D679DD"/>
    <w:pPr>
      <w:keepNext/>
      <w:keepLines/>
      <w:spacing w:before="160" w:after="80"/>
      <w:outlineLvl w:val="1"/>
    </w:pPr>
    <w:rPr>
      <w:rFonts w:eastAsiaTheme="majorEastAsia" w:cstheme="majorBidi"/>
      <w:b/>
      <w:color w:val="007CA4" w:themeColor="text2"/>
      <w:sz w:val="32"/>
      <w:szCs w:val="32"/>
    </w:rPr>
  </w:style>
  <w:style w:type="paragraph" w:styleId="Heading3">
    <w:name w:val="heading 3"/>
    <w:basedOn w:val="Normal"/>
    <w:next w:val="Normal"/>
    <w:link w:val="Heading3Char"/>
    <w:autoRedefine/>
    <w:uiPriority w:val="9"/>
    <w:unhideWhenUsed/>
    <w:qFormat/>
    <w:rsid w:val="00D679DD"/>
    <w:pPr>
      <w:keepNext/>
      <w:keepLines/>
      <w:spacing w:before="160" w:after="80" w:line="240" w:lineRule="auto"/>
      <w:ind w:left="426" w:hanging="426"/>
      <w:outlineLvl w:val="2"/>
    </w:pPr>
    <w:rPr>
      <w:rFonts w:eastAsiaTheme="majorEastAsia" w:cstheme="majorBidi"/>
      <w:b/>
      <w:color w:val="DC5E33" w:themeColor="background2"/>
      <w:sz w:val="32"/>
      <w:szCs w:val="28"/>
    </w:rPr>
  </w:style>
  <w:style w:type="paragraph" w:styleId="Heading4">
    <w:name w:val="heading 4"/>
    <w:basedOn w:val="Normal"/>
    <w:next w:val="Normal"/>
    <w:link w:val="Heading4Char"/>
    <w:autoRedefine/>
    <w:uiPriority w:val="9"/>
    <w:unhideWhenUsed/>
    <w:qFormat/>
    <w:rsid w:val="00970BFB"/>
    <w:pPr>
      <w:keepNext/>
      <w:keepLines/>
      <w:spacing w:before="80" w:after="40" w:line="276" w:lineRule="auto"/>
      <w:outlineLvl w:val="3"/>
    </w:pPr>
    <w:rPr>
      <w:rFonts w:eastAsia="Omnes" w:cs="Segoe UI"/>
      <w:b/>
      <w:iCs/>
      <w:color w:val="045571" w:themeColor="text1"/>
      <w:kern w:val="0"/>
      <w:sz w:val="22"/>
      <w:szCs w:val="22"/>
      <w14:ligatures w14:val="none"/>
    </w:rPr>
  </w:style>
  <w:style w:type="paragraph" w:styleId="Heading5">
    <w:name w:val="heading 5"/>
    <w:basedOn w:val="Normal"/>
    <w:next w:val="Normal"/>
    <w:link w:val="Heading5Char"/>
    <w:uiPriority w:val="9"/>
    <w:unhideWhenUsed/>
    <w:rsid w:val="00AE1360"/>
    <w:pPr>
      <w:keepNext/>
      <w:keepLines/>
      <w:spacing w:before="80" w:after="40"/>
      <w:outlineLvl w:val="4"/>
    </w:pPr>
    <w:rPr>
      <w:rFonts w:asciiTheme="minorHAnsi" w:eastAsiaTheme="majorEastAsia" w:hAnsiTheme="minorHAnsi" w:cstheme="majorBidi"/>
      <w:color w:val="BA315B" w:themeColor="accent1" w:themeShade="BF"/>
    </w:rPr>
  </w:style>
  <w:style w:type="paragraph" w:styleId="Heading6">
    <w:name w:val="heading 6"/>
    <w:basedOn w:val="Normal"/>
    <w:next w:val="Normal"/>
    <w:link w:val="Heading6Char"/>
    <w:uiPriority w:val="9"/>
    <w:semiHidden/>
    <w:unhideWhenUsed/>
    <w:rsid w:val="00AE1360"/>
    <w:pPr>
      <w:keepNext/>
      <w:keepLines/>
      <w:spacing w:before="40" w:after="0"/>
      <w:outlineLvl w:val="5"/>
    </w:pPr>
    <w:rPr>
      <w:rFonts w:asciiTheme="minorHAnsi" w:eastAsiaTheme="majorEastAsia" w:hAnsiTheme="minorHAnsi" w:cstheme="majorBidi"/>
      <w:i/>
      <w:iCs/>
      <w:color w:val="08B7F5" w:themeColor="text1" w:themeTint="A6"/>
    </w:rPr>
  </w:style>
  <w:style w:type="paragraph" w:styleId="Heading7">
    <w:name w:val="heading 7"/>
    <w:basedOn w:val="Normal"/>
    <w:next w:val="Normal"/>
    <w:link w:val="Heading7Char"/>
    <w:uiPriority w:val="9"/>
    <w:semiHidden/>
    <w:unhideWhenUsed/>
    <w:qFormat/>
    <w:rsid w:val="00AE1360"/>
    <w:pPr>
      <w:keepNext/>
      <w:keepLines/>
      <w:spacing w:before="40" w:after="0"/>
      <w:outlineLvl w:val="6"/>
    </w:pPr>
    <w:rPr>
      <w:rFonts w:asciiTheme="minorHAnsi" w:eastAsiaTheme="majorEastAsia" w:hAnsiTheme="minorHAnsi" w:cstheme="majorBidi"/>
      <w:color w:val="08B7F5" w:themeColor="text1" w:themeTint="A6"/>
    </w:rPr>
  </w:style>
  <w:style w:type="paragraph" w:styleId="Heading8">
    <w:name w:val="heading 8"/>
    <w:basedOn w:val="Normal"/>
    <w:next w:val="Normal"/>
    <w:link w:val="Heading8Char"/>
    <w:uiPriority w:val="9"/>
    <w:semiHidden/>
    <w:unhideWhenUsed/>
    <w:qFormat/>
    <w:rsid w:val="00AE1360"/>
    <w:pPr>
      <w:keepNext/>
      <w:keepLines/>
      <w:spacing w:after="0"/>
      <w:outlineLvl w:val="7"/>
    </w:pPr>
    <w:rPr>
      <w:rFonts w:asciiTheme="minorHAnsi" w:eastAsiaTheme="majorEastAsia" w:hAnsiTheme="minorHAnsi" w:cstheme="majorBidi"/>
      <w:i/>
      <w:iCs/>
      <w:color w:val="0680AA" w:themeColor="text1" w:themeTint="D8"/>
    </w:rPr>
  </w:style>
  <w:style w:type="paragraph" w:styleId="Heading9">
    <w:name w:val="heading 9"/>
    <w:basedOn w:val="Normal"/>
    <w:next w:val="Normal"/>
    <w:link w:val="Heading9Char"/>
    <w:uiPriority w:val="9"/>
    <w:semiHidden/>
    <w:unhideWhenUsed/>
    <w:qFormat/>
    <w:rsid w:val="00AE1360"/>
    <w:pPr>
      <w:keepNext/>
      <w:keepLines/>
      <w:spacing w:after="0"/>
      <w:outlineLvl w:val="8"/>
    </w:pPr>
    <w:rPr>
      <w:rFonts w:asciiTheme="minorHAnsi" w:eastAsiaTheme="majorEastAsia" w:hAnsiTheme="minorHAnsi" w:cstheme="majorBidi"/>
      <w:color w:val="0680AA"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autoRedefine/>
    <w:uiPriority w:val="29"/>
    <w:qFormat/>
    <w:rsid w:val="0052121D"/>
    <w:pPr>
      <w:spacing w:before="160"/>
    </w:pPr>
    <w:rPr>
      <w:iCs/>
      <w:color w:val="045571" w:themeColor="text1"/>
    </w:rPr>
  </w:style>
  <w:style w:type="character" w:customStyle="1" w:styleId="QuoteChar">
    <w:name w:val="Quote Char"/>
    <w:basedOn w:val="DefaultParagraphFont"/>
    <w:link w:val="Quote"/>
    <w:uiPriority w:val="29"/>
    <w:rsid w:val="0052121D"/>
    <w:rPr>
      <w:rFonts w:ascii="Mundial" w:hAnsi="Mundial"/>
      <w:iCs/>
      <w:color w:val="045571" w:themeColor="text1"/>
    </w:rPr>
  </w:style>
  <w:style w:type="character" w:customStyle="1" w:styleId="Heading1Char">
    <w:name w:val="Heading 1 Char"/>
    <w:basedOn w:val="DefaultParagraphFont"/>
    <w:link w:val="Heading1"/>
    <w:uiPriority w:val="9"/>
    <w:rsid w:val="00D679DD"/>
    <w:rPr>
      <w:rFonts w:ascii="Segoe UI" w:eastAsiaTheme="majorEastAsia" w:hAnsi="Segoe UI" w:cstheme="majorBidi"/>
      <w:b/>
      <w:noProof/>
      <w:color w:val="045571" w:themeColor="text1"/>
      <w:sz w:val="40"/>
      <w:szCs w:val="40"/>
    </w:rPr>
  </w:style>
  <w:style w:type="character" w:customStyle="1" w:styleId="Heading2Char">
    <w:name w:val="Heading 2 Char"/>
    <w:basedOn w:val="DefaultParagraphFont"/>
    <w:link w:val="Heading2"/>
    <w:uiPriority w:val="9"/>
    <w:rsid w:val="00D679DD"/>
    <w:rPr>
      <w:rFonts w:ascii="Segoe UI" w:eastAsiaTheme="majorEastAsia" w:hAnsi="Segoe UI" w:cstheme="majorBidi"/>
      <w:b/>
      <w:color w:val="007CA4" w:themeColor="text2"/>
      <w:sz w:val="32"/>
      <w:szCs w:val="32"/>
    </w:rPr>
  </w:style>
  <w:style w:type="character" w:customStyle="1" w:styleId="Heading3Char">
    <w:name w:val="Heading 3 Char"/>
    <w:basedOn w:val="DefaultParagraphFont"/>
    <w:link w:val="Heading3"/>
    <w:uiPriority w:val="9"/>
    <w:rsid w:val="00D679DD"/>
    <w:rPr>
      <w:rFonts w:ascii="Segoe UI" w:eastAsiaTheme="majorEastAsia" w:hAnsi="Segoe UI" w:cstheme="majorBidi"/>
      <w:b/>
      <w:color w:val="DC5E33" w:themeColor="background2"/>
      <w:sz w:val="32"/>
      <w:szCs w:val="28"/>
    </w:rPr>
  </w:style>
  <w:style w:type="paragraph" w:styleId="IntenseQuote">
    <w:name w:val="Intense Quote"/>
    <w:basedOn w:val="Normal"/>
    <w:next w:val="Normal"/>
    <w:link w:val="IntenseQuoteChar"/>
    <w:autoRedefine/>
    <w:uiPriority w:val="30"/>
    <w:rsid w:val="00D81B01"/>
    <w:pPr>
      <w:pBdr>
        <w:top w:val="single" w:sz="4" w:space="10" w:color="BA315B" w:themeColor="accent1" w:themeShade="BF"/>
        <w:bottom w:val="single" w:sz="4" w:space="10" w:color="BA315B" w:themeColor="accent1" w:themeShade="BF"/>
      </w:pBdr>
      <w:spacing w:before="360" w:after="360"/>
      <w:ind w:left="864" w:right="864"/>
      <w:jc w:val="center"/>
    </w:pPr>
    <w:rPr>
      <w:i/>
      <w:iCs/>
      <w:color w:val="D66588" w:themeColor="accent1"/>
    </w:rPr>
  </w:style>
  <w:style w:type="character" w:customStyle="1" w:styleId="IntenseQuoteChar">
    <w:name w:val="Intense Quote Char"/>
    <w:basedOn w:val="DefaultParagraphFont"/>
    <w:link w:val="IntenseQuote"/>
    <w:uiPriority w:val="30"/>
    <w:rsid w:val="00D81B01"/>
    <w:rPr>
      <w:rFonts w:ascii="Arial" w:hAnsi="Arial"/>
      <w:i/>
      <w:iCs/>
      <w:color w:val="D66588" w:themeColor="accent1"/>
      <w:sz w:val="22"/>
    </w:rPr>
  </w:style>
  <w:style w:type="character" w:customStyle="1" w:styleId="Heading4Char">
    <w:name w:val="Heading 4 Char"/>
    <w:basedOn w:val="DefaultParagraphFont"/>
    <w:link w:val="Heading4"/>
    <w:uiPriority w:val="9"/>
    <w:rsid w:val="00970BFB"/>
    <w:rPr>
      <w:rFonts w:ascii="Segoe UI" w:eastAsia="Omnes" w:hAnsi="Segoe UI" w:cs="Segoe UI"/>
      <w:b/>
      <w:iCs/>
      <w:color w:val="045571" w:themeColor="text1"/>
      <w:kern w:val="0"/>
      <w:sz w:val="22"/>
      <w:szCs w:val="22"/>
      <w14:ligatures w14:val="none"/>
    </w:rPr>
  </w:style>
  <w:style w:type="character" w:customStyle="1" w:styleId="Heading5Char">
    <w:name w:val="Heading 5 Char"/>
    <w:basedOn w:val="DefaultParagraphFont"/>
    <w:link w:val="Heading5"/>
    <w:uiPriority w:val="9"/>
    <w:rsid w:val="00AE1360"/>
    <w:rPr>
      <w:rFonts w:eastAsiaTheme="majorEastAsia" w:cstheme="majorBidi"/>
      <w:color w:val="BA315B" w:themeColor="accent1" w:themeShade="BF"/>
      <w:sz w:val="22"/>
    </w:rPr>
  </w:style>
  <w:style w:type="character" w:customStyle="1" w:styleId="Heading6Char">
    <w:name w:val="Heading 6 Char"/>
    <w:basedOn w:val="DefaultParagraphFont"/>
    <w:link w:val="Heading6"/>
    <w:uiPriority w:val="9"/>
    <w:semiHidden/>
    <w:rsid w:val="00AE1360"/>
    <w:rPr>
      <w:rFonts w:eastAsiaTheme="majorEastAsia" w:cstheme="majorBidi"/>
      <w:i/>
      <w:iCs/>
      <w:color w:val="08B7F5" w:themeColor="text1" w:themeTint="A6"/>
      <w:sz w:val="22"/>
    </w:rPr>
  </w:style>
  <w:style w:type="character" w:customStyle="1" w:styleId="Heading7Char">
    <w:name w:val="Heading 7 Char"/>
    <w:basedOn w:val="DefaultParagraphFont"/>
    <w:link w:val="Heading7"/>
    <w:uiPriority w:val="9"/>
    <w:semiHidden/>
    <w:rsid w:val="00AE1360"/>
    <w:rPr>
      <w:rFonts w:eastAsiaTheme="majorEastAsia" w:cstheme="majorBidi"/>
      <w:color w:val="08B7F5" w:themeColor="text1" w:themeTint="A6"/>
      <w:sz w:val="22"/>
    </w:rPr>
  </w:style>
  <w:style w:type="character" w:customStyle="1" w:styleId="Heading8Char">
    <w:name w:val="Heading 8 Char"/>
    <w:basedOn w:val="DefaultParagraphFont"/>
    <w:link w:val="Heading8"/>
    <w:uiPriority w:val="9"/>
    <w:semiHidden/>
    <w:rsid w:val="00AE1360"/>
    <w:rPr>
      <w:rFonts w:eastAsiaTheme="majorEastAsia" w:cstheme="majorBidi"/>
      <w:i/>
      <w:iCs/>
      <w:color w:val="0680AA" w:themeColor="text1" w:themeTint="D8"/>
      <w:sz w:val="22"/>
    </w:rPr>
  </w:style>
  <w:style w:type="character" w:customStyle="1" w:styleId="Heading9Char">
    <w:name w:val="Heading 9 Char"/>
    <w:basedOn w:val="DefaultParagraphFont"/>
    <w:link w:val="Heading9"/>
    <w:uiPriority w:val="9"/>
    <w:semiHidden/>
    <w:rsid w:val="00AE1360"/>
    <w:rPr>
      <w:rFonts w:eastAsiaTheme="majorEastAsia" w:cstheme="majorBidi"/>
      <w:color w:val="0680AA" w:themeColor="text1" w:themeTint="D8"/>
      <w:sz w:val="22"/>
    </w:rPr>
  </w:style>
  <w:style w:type="paragraph" w:styleId="Title">
    <w:name w:val="Title"/>
    <w:basedOn w:val="Normal"/>
    <w:next w:val="Normal"/>
    <w:link w:val="TitleChar"/>
    <w:uiPriority w:val="10"/>
    <w:rsid w:val="00AE1360"/>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AE13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AE1360"/>
    <w:pPr>
      <w:numPr>
        <w:ilvl w:val="1"/>
      </w:numPr>
    </w:pPr>
    <w:rPr>
      <w:rFonts w:asciiTheme="minorHAnsi" w:eastAsiaTheme="majorEastAsia" w:hAnsiTheme="minorHAnsi" w:cstheme="majorBidi"/>
      <w:color w:val="08B7F5" w:themeColor="text1" w:themeTint="A6"/>
      <w:spacing w:val="15"/>
      <w:sz w:val="28"/>
      <w:szCs w:val="28"/>
    </w:rPr>
  </w:style>
  <w:style w:type="character" w:customStyle="1" w:styleId="SubtitleChar">
    <w:name w:val="Subtitle Char"/>
    <w:basedOn w:val="DefaultParagraphFont"/>
    <w:link w:val="Subtitle"/>
    <w:uiPriority w:val="11"/>
    <w:rsid w:val="00AE1360"/>
    <w:rPr>
      <w:rFonts w:eastAsiaTheme="majorEastAsia" w:cstheme="majorBidi"/>
      <w:color w:val="08B7F5" w:themeColor="text1" w:themeTint="A6"/>
      <w:spacing w:val="15"/>
      <w:sz w:val="28"/>
      <w:szCs w:val="28"/>
    </w:rPr>
  </w:style>
  <w:style w:type="paragraph" w:styleId="ListParagraph">
    <w:name w:val="List Paragraph"/>
    <w:basedOn w:val="Normal"/>
    <w:uiPriority w:val="34"/>
    <w:rsid w:val="00AE1360"/>
    <w:pPr>
      <w:ind w:left="720"/>
      <w:contextualSpacing/>
    </w:pPr>
  </w:style>
  <w:style w:type="character" w:styleId="IntenseEmphasis">
    <w:name w:val="Intense Emphasis"/>
    <w:basedOn w:val="DefaultParagraphFont"/>
    <w:uiPriority w:val="21"/>
    <w:rsid w:val="00AE1360"/>
    <w:rPr>
      <w:i/>
      <w:iCs/>
      <w:color w:val="BA315B" w:themeColor="accent1" w:themeShade="BF"/>
    </w:rPr>
  </w:style>
  <w:style w:type="character" w:styleId="IntenseReference">
    <w:name w:val="Intense Reference"/>
    <w:basedOn w:val="DefaultParagraphFont"/>
    <w:uiPriority w:val="32"/>
    <w:rsid w:val="00AE1360"/>
    <w:rPr>
      <w:b/>
      <w:bCs/>
      <w:smallCaps/>
      <w:color w:val="BA315B" w:themeColor="accent1" w:themeShade="BF"/>
      <w:spacing w:val="5"/>
    </w:rPr>
  </w:style>
  <w:style w:type="character" w:styleId="SubtleEmphasis">
    <w:name w:val="Subtle Emphasis"/>
    <w:basedOn w:val="DefaultParagraphFont"/>
    <w:uiPriority w:val="19"/>
    <w:qFormat/>
    <w:rsid w:val="00D679DD"/>
    <w:rPr>
      <w:rFonts w:ascii="Segoe UI" w:hAnsi="Segoe UI"/>
      <w:i/>
      <w:iCs/>
      <w:color w:val="045571" w:themeColor="text1"/>
      <w:sz w:val="24"/>
    </w:rPr>
  </w:style>
  <w:style w:type="character" w:styleId="Emphasis">
    <w:name w:val="Emphasis"/>
    <w:basedOn w:val="DefaultParagraphFont"/>
    <w:uiPriority w:val="20"/>
    <w:qFormat/>
    <w:rsid w:val="00D679DD"/>
    <w:rPr>
      <w:rFonts w:ascii="Segoe UI" w:hAnsi="Segoe UI"/>
      <w:i/>
      <w:iCs/>
      <w:color w:val="045571" w:themeColor="text1"/>
      <w:sz w:val="28"/>
    </w:rPr>
  </w:style>
  <w:style w:type="paragraph" w:styleId="Header">
    <w:name w:val="header"/>
    <w:basedOn w:val="Normal"/>
    <w:link w:val="HeaderChar"/>
    <w:uiPriority w:val="99"/>
    <w:unhideWhenUsed/>
    <w:rsid w:val="009D5E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5E7E"/>
    <w:rPr>
      <w:rFonts w:ascii="Segoe UI" w:hAnsi="Segoe UI"/>
      <w:color w:val="4D4D4F" w:themeColor="background1"/>
      <w:sz w:val="22"/>
    </w:rPr>
  </w:style>
  <w:style w:type="paragraph" w:styleId="Footer">
    <w:name w:val="footer"/>
    <w:basedOn w:val="Normal"/>
    <w:link w:val="FooterChar"/>
    <w:uiPriority w:val="99"/>
    <w:unhideWhenUsed/>
    <w:rsid w:val="009D5E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5E7E"/>
    <w:rPr>
      <w:rFonts w:ascii="Segoe UI" w:hAnsi="Segoe UI"/>
      <w:color w:val="4D4D4F" w:themeColor="background1"/>
      <w:sz w:val="22"/>
    </w:rPr>
  </w:style>
  <w:style w:type="table" w:styleId="TableGrid">
    <w:name w:val="Table Grid"/>
    <w:aliases w:val="Smple Table"/>
    <w:basedOn w:val="TableNormal"/>
    <w:uiPriority w:val="39"/>
    <w:rsid w:val="003107E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next w:val="PlainTable4"/>
    <w:uiPriority w:val="44"/>
    <w:rsid w:val="00A44544"/>
    <w:pPr>
      <w:spacing w:after="0" w:line="240" w:lineRule="auto"/>
    </w:pPr>
    <w:rPr>
      <w:kern w:val="0"/>
      <w:sz w:val="22"/>
      <w:szCs w:val="22"/>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4">
    <w:name w:val="Plain Table 4"/>
    <w:basedOn w:val="TableNormal"/>
    <w:uiPriority w:val="44"/>
    <w:rsid w:val="00A4454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49494A" w:themeFill="background1" w:themeFillShade="F2"/>
      </w:tcPr>
    </w:tblStylePr>
    <w:tblStylePr w:type="band1Horz">
      <w:tblPr/>
      <w:tcPr>
        <w:shd w:val="clear" w:color="auto" w:fill="49494A" w:themeFill="background1" w:themeFillShade="F2"/>
      </w:tcPr>
    </w:tblStylePr>
  </w:style>
  <w:style w:type="table" w:customStyle="1" w:styleId="SimpleBorders">
    <w:name w:val="Simple Borders"/>
    <w:basedOn w:val="TableNormal"/>
    <w:uiPriority w:val="99"/>
    <w:rsid w:val="00A44544"/>
    <w:pPr>
      <w:spacing w:after="0" w:line="240" w:lineRule="auto"/>
    </w:pPr>
    <w:rPr>
      <w:kern w:val="0"/>
      <w:sz w:val="22"/>
      <w:szCs w:val="22"/>
      <w14:ligatures w14:val="none"/>
    </w:rPr>
    <w:tblPr/>
  </w:style>
  <w:style w:type="character" w:customStyle="1" w:styleId="normaltextrun">
    <w:name w:val="normaltextrun"/>
    <w:basedOn w:val="DefaultParagraphFont"/>
    <w:rsid w:val="00050AB0"/>
  </w:style>
  <w:style w:type="character" w:customStyle="1" w:styleId="eop">
    <w:name w:val="eop"/>
    <w:basedOn w:val="DefaultParagraphFont"/>
    <w:rsid w:val="00050AB0"/>
  </w:style>
  <w:style w:type="paragraph" w:customStyle="1" w:styleId="TableParagraph">
    <w:name w:val="Table Paragraph"/>
    <w:basedOn w:val="Normal"/>
    <w:uiPriority w:val="1"/>
    <w:rsid w:val="00C72DFB"/>
    <w:pPr>
      <w:widowControl w:val="0"/>
      <w:autoSpaceDE w:val="0"/>
      <w:autoSpaceDN w:val="0"/>
      <w:spacing w:before="4" w:after="0" w:line="240" w:lineRule="auto"/>
      <w:ind w:left="107"/>
    </w:pPr>
    <w:rPr>
      <w:rFonts w:ascii="Arial" w:eastAsia="Arial" w:hAnsi="Arial" w:cs="Arial"/>
      <w:color w:val="auto"/>
      <w:kern w:val="0"/>
      <w:szCs w:val="22"/>
      <w:lang w:val="en-US" w:bidi="en-US"/>
      <w14:ligatures w14:val="none"/>
    </w:rPr>
  </w:style>
  <w:style w:type="paragraph" w:styleId="BodyText">
    <w:name w:val="Body Text"/>
    <w:basedOn w:val="Normal"/>
    <w:link w:val="BodyTextChar"/>
    <w:uiPriority w:val="1"/>
    <w:qFormat/>
    <w:rsid w:val="00D679DD"/>
    <w:pPr>
      <w:widowControl w:val="0"/>
      <w:autoSpaceDE w:val="0"/>
      <w:autoSpaceDN w:val="0"/>
      <w:spacing w:after="0" w:line="240" w:lineRule="auto"/>
    </w:pPr>
    <w:rPr>
      <w:rFonts w:eastAsia="Arial" w:cs="Arial"/>
      <w:color w:val="auto"/>
      <w:kern w:val="0"/>
      <w:szCs w:val="18"/>
      <w:lang w:val="en-US" w:bidi="en-US"/>
      <w14:ligatures w14:val="none"/>
    </w:rPr>
  </w:style>
  <w:style w:type="character" w:customStyle="1" w:styleId="BodyTextChar">
    <w:name w:val="Body Text Char"/>
    <w:basedOn w:val="DefaultParagraphFont"/>
    <w:link w:val="BodyText"/>
    <w:uiPriority w:val="1"/>
    <w:rsid w:val="00D679DD"/>
    <w:rPr>
      <w:rFonts w:ascii="Segoe UI" w:eastAsia="Arial" w:hAnsi="Segoe UI" w:cs="Arial"/>
      <w:kern w:val="0"/>
      <w:szCs w:val="18"/>
      <w:lang w:val="en-US" w:bidi="en-US"/>
      <w14:ligatures w14:val="none"/>
    </w:rPr>
  </w:style>
  <w:style w:type="character" w:styleId="Hyperlink">
    <w:name w:val="Hyperlink"/>
    <w:basedOn w:val="DefaultParagraphFont"/>
    <w:uiPriority w:val="99"/>
    <w:unhideWhenUsed/>
    <w:rsid w:val="007D0639"/>
    <w:rPr>
      <w:color w:val="007CA4" w:themeColor="hyperlink"/>
      <w:u w:val="single"/>
    </w:rPr>
  </w:style>
  <w:style w:type="character" w:styleId="UnresolvedMention">
    <w:name w:val="Unresolved Mention"/>
    <w:basedOn w:val="DefaultParagraphFont"/>
    <w:uiPriority w:val="99"/>
    <w:semiHidden/>
    <w:unhideWhenUsed/>
    <w:rsid w:val="007D0639"/>
    <w:rPr>
      <w:color w:val="605E5C"/>
      <w:shd w:val="clear" w:color="auto" w:fill="E1DFDD"/>
    </w:rPr>
  </w:style>
  <w:style w:type="character" w:styleId="PlaceholderText">
    <w:name w:val="Placeholder Text"/>
    <w:basedOn w:val="DefaultParagraphFont"/>
    <w:uiPriority w:val="99"/>
    <w:semiHidden/>
    <w:rsid w:val="00D36F1F"/>
    <w:rPr>
      <w:color w:val="666666"/>
    </w:rPr>
  </w:style>
  <w:style w:type="character" w:styleId="FollowedHyperlink">
    <w:name w:val="FollowedHyperlink"/>
    <w:basedOn w:val="DefaultParagraphFont"/>
    <w:uiPriority w:val="99"/>
    <w:semiHidden/>
    <w:unhideWhenUsed/>
    <w:rsid w:val="00B0659A"/>
    <w:rPr>
      <w:color w:val="007CA4"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013441">
      <w:bodyDiv w:val="1"/>
      <w:marLeft w:val="0"/>
      <w:marRight w:val="0"/>
      <w:marTop w:val="0"/>
      <w:marBottom w:val="0"/>
      <w:divBdr>
        <w:top w:val="none" w:sz="0" w:space="0" w:color="auto"/>
        <w:left w:val="none" w:sz="0" w:space="0" w:color="auto"/>
        <w:bottom w:val="none" w:sz="0" w:space="0" w:color="auto"/>
        <w:right w:val="none" w:sz="0" w:space="0" w:color="auto"/>
      </w:divBdr>
    </w:div>
    <w:div w:id="560753308">
      <w:bodyDiv w:val="1"/>
      <w:marLeft w:val="0"/>
      <w:marRight w:val="0"/>
      <w:marTop w:val="0"/>
      <w:marBottom w:val="0"/>
      <w:divBdr>
        <w:top w:val="none" w:sz="0" w:space="0" w:color="auto"/>
        <w:left w:val="none" w:sz="0" w:space="0" w:color="auto"/>
        <w:bottom w:val="none" w:sz="0" w:space="0" w:color="auto"/>
        <w:right w:val="none" w:sz="0" w:space="0" w:color="auto"/>
      </w:divBdr>
    </w:div>
    <w:div w:id="594169789">
      <w:bodyDiv w:val="1"/>
      <w:marLeft w:val="0"/>
      <w:marRight w:val="0"/>
      <w:marTop w:val="0"/>
      <w:marBottom w:val="0"/>
      <w:divBdr>
        <w:top w:val="none" w:sz="0" w:space="0" w:color="auto"/>
        <w:left w:val="none" w:sz="0" w:space="0" w:color="auto"/>
        <w:bottom w:val="none" w:sz="0" w:space="0" w:color="auto"/>
        <w:right w:val="none" w:sz="0" w:space="0" w:color="auto"/>
      </w:divBdr>
    </w:div>
    <w:div w:id="1092118783">
      <w:bodyDiv w:val="1"/>
      <w:marLeft w:val="0"/>
      <w:marRight w:val="0"/>
      <w:marTop w:val="0"/>
      <w:marBottom w:val="0"/>
      <w:divBdr>
        <w:top w:val="none" w:sz="0" w:space="0" w:color="auto"/>
        <w:left w:val="none" w:sz="0" w:space="0" w:color="auto"/>
        <w:bottom w:val="none" w:sz="0" w:space="0" w:color="auto"/>
        <w:right w:val="none" w:sz="0" w:space="0" w:color="auto"/>
      </w:divBdr>
      <w:divsChild>
        <w:div w:id="50421742">
          <w:marLeft w:val="0"/>
          <w:marRight w:val="0"/>
          <w:marTop w:val="0"/>
          <w:marBottom w:val="0"/>
          <w:divBdr>
            <w:top w:val="none" w:sz="0" w:space="0" w:color="auto"/>
            <w:left w:val="none" w:sz="0" w:space="0" w:color="auto"/>
            <w:bottom w:val="none" w:sz="0" w:space="0" w:color="auto"/>
            <w:right w:val="none" w:sz="0" w:space="0" w:color="auto"/>
          </w:divBdr>
        </w:div>
        <w:div w:id="148909708">
          <w:marLeft w:val="0"/>
          <w:marRight w:val="0"/>
          <w:marTop w:val="0"/>
          <w:marBottom w:val="0"/>
          <w:divBdr>
            <w:top w:val="none" w:sz="0" w:space="0" w:color="auto"/>
            <w:left w:val="none" w:sz="0" w:space="0" w:color="auto"/>
            <w:bottom w:val="none" w:sz="0" w:space="0" w:color="auto"/>
            <w:right w:val="none" w:sz="0" w:space="0" w:color="auto"/>
          </w:divBdr>
        </w:div>
        <w:div w:id="452213444">
          <w:marLeft w:val="0"/>
          <w:marRight w:val="0"/>
          <w:marTop w:val="0"/>
          <w:marBottom w:val="0"/>
          <w:divBdr>
            <w:top w:val="none" w:sz="0" w:space="0" w:color="auto"/>
            <w:left w:val="none" w:sz="0" w:space="0" w:color="auto"/>
            <w:bottom w:val="none" w:sz="0" w:space="0" w:color="auto"/>
            <w:right w:val="none" w:sz="0" w:space="0" w:color="auto"/>
          </w:divBdr>
        </w:div>
        <w:div w:id="737828647">
          <w:marLeft w:val="0"/>
          <w:marRight w:val="0"/>
          <w:marTop w:val="0"/>
          <w:marBottom w:val="0"/>
          <w:divBdr>
            <w:top w:val="none" w:sz="0" w:space="0" w:color="auto"/>
            <w:left w:val="none" w:sz="0" w:space="0" w:color="auto"/>
            <w:bottom w:val="none" w:sz="0" w:space="0" w:color="auto"/>
            <w:right w:val="none" w:sz="0" w:space="0" w:color="auto"/>
          </w:divBdr>
        </w:div>
        <w:div w:id="1408066494">
          <w:marLeft w:val="0"/>
          <w:marRight w:val="0"/>
          <w:marTop w:val="0"/>
          <w:marBottom w:val="0"/>
          <w:divBdr>
            <w:top w:val="none" w:sz="0" w:space="0" w:color="auto"/>
            <w:left w:val="none" w:sz="0" w:space="0" w:color="auto"/>
            <w:bottom w:val="none" w:sz="0" w:space="0" w:color="auto"/>
            <w:right w:val="none" w:sz="0" w:space="0" w:color="auto"/>
          </w:divBdr>
        </w:div>
      </w:divsChild>
    </w:div>
    <w:div w:id="1245383529">
      <w:bodyDiv w:val="1"/>
      <w:marLeft w:val="0"/>
      <w:marRight w:val="0"/>
      <w:marTop w:val="0"/>
      <w:marBottom w:val="0"/>
      <w:divBdr>
        <w:top w:val="none" w:sz="0" w:space="0" w:color="auto"/>
        <w:left w:val="none" w:sz="0" w:space="0" w:color="auto"/>
        <w:bottom w:val="none" w:sz="0" w:space="0" w:color="auto"/>
        <w:right w:val="none" w:sz="0" w:space="0" w:color="auto"/>
      </w:divBdr>
      <w:divsChild>
        <w:div w:id="1451123102">
          <w:marLeft w:val="0"/>
          <w:marRight w:val="0"/>
          <w:marTop w:val="0"/>
          <w:marBottom w:val="0"/>
          <w:divBdr>
            <w:top w:val="none" w:sz="0" w:space="0" w:color="auto"/>
            <w:left w:val="none" w:sz="0" w:space="0" w:color="auto"/>
            <w:bottom w:val="none" w:sz="0" w:space="0" w:color="auto"/>
            <w:right w:val="none" w:sz="0" w:space="0" w:color="auto"/>
          </w:divBdr>
        </w:div>
        <w:div w:id="1453935466">
          <w:marLeft w:val="0"/>
          <w:marRight w:val="0"/>
          <w:marTop w:val="0"/>
          <w:marBottom w:val="0"/>
          <w:divBdr>
            <w:top w:val="none" w:sz="0" w:space="0" w:color="auto"/>
            <w:left w:val="none" w:sz="0" w:space="0" w:color="auto"/>
            <w:bottom w:val="none" w:sz="0" w:space="0" w:color="auto"/>
            <w:right w:val="none" w:sz="0" w:space="0" w:color="auto"/>
          </w:divBdr>
        </w:div>
        <w:div w:id="1550457433">
          <w:marLeft w:val="0"/>
          <w:marRight w:val="0"/>
          <w:marTop w:val="0"/>
          <w:marBottom w:val="0"/>
          <w:divBdr>
            <w:top w:val="none" w:sz="0" w:space="0" w:color="auto"/>
            <w:left w:val="none" w:sz="0" w:space="0" w:color="auto"/>
            <w:bottom w:val="none" w:sz="0" w:space="0" w:color="auto"/>
            <w:right w:val="none" w:sz="0" w:space="0" w:color="auto"/>
          </w:divBdr>
        </w:div>
        <w:div w:id="1679115655">
          <w:marLeft w:val="0"/>
          <w:marRight w:val="0"/>
          <w:marTop w:val="0"/>
          <w:marBottom w:val="0"/>
          <w:divBdr>
            <w:top w:val="none" w:sz="0" w:space="0" w:color="auto"/>
            <w:left w:val="none" w:sz="0" w:space="0" w:color="auto"/>
            <w:bottom w:val="none" w:sz="0" w:space="0" w:color="auto"/>
            <w:right w:val="none" w:sz="0" w:space="0" w:color="auto"/>
          </w:divBdr>
        </w:div>
        <w:div w:id="2095394174">
          <w:marLeft w:val="0"/>
          <w:marRight w:val="0"/>
          <w:marTop w:val="0"/>
          <w:marBottom w:val="0"/>
          <w:divBdr>
            <w:top w:val="none" w:sz="0" w:space="0" w:color="auto"/>
            <w:left w:val="none" w:sz="0" w:space="0" w:color="auto"/>
            <w:bottom w:val="none" w:sz="0" w:space="0" w:color="auto"/>
            <w:right w:val="none" w:sz="0" w:space="0" w:color="auto"/>
          </w:divBdr>
        </w:div>
      </w:divsChild>
    </w:div>
    <w:div w:id="1774933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commerce.wa.gov.au/consumer-protection/authorised-witnesse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anselmo\OneDrive%20-%20Richmond%20Wellbeing\Documents%20-%20Marketing%20&amp;%20Communications\1.%20RICHMIND%20WA%20BRANDING\DRAFTS\Service%20docs\zQuality,%20Governance%20&amp;%20Risk%20Docs\PRO-7%20Privacy%20Request%20Form.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C5CD52B65D44EB2AF1C41778D2C6447"/>
        <w:category>
          <w:name w:val="General"/>
          <w:gallery w:val="placeholder"/>
        </w:category>
        <w:types>
          <w:type w:val="bbPlcHdr"/>
        </w:types>
        <w:behaviors>
          <w:behavior w:val="content"/>
        </w:behaviors>
        <w:guid w:val="{DAA8C196-E877-47C0-AB81-FCCEF4AA1D1F}"/>
      </w:docPartPr>
      <w:docPartBody>
        <w:p w:rsidR="00DD6AC6" w:rsidRDefault="00DD6AC6">
          <w:pPr>
            <w:pStyle w:val="7C5CD52B65D44EB2AF1C41778D2C6447"/>
          </w:pPr>
          <w:r w:rsidRPr="00804C3C">
            <w:rPr>
              <w:rStyle w:val="PlaceholderText"/>
            </w:rPr>
            <w:t>Click or tap here to enter text.</w:t>
          </w:r>
        </w:p>
      </w:docPartBody>
    </w:docPart>
    <w:docPart>
      <w:docPartPr>
        <w:name w:val="5A4AA3FEB3F94C7D85B893D884416867"/>
        <w:category>
          <w:name w:val="General"/>
          <w:gallery w:val="placeholder"/>
        </w:category>
        <w:types>
          <w:type w:val="bbPlcHdr"/>
        </w:types>
        <w:behaviors>
          <w:behavior w:val="content"/>
        </w:behaviors>
        <w:guid w:val="{047C94EF-22AA-44F9-8DBE-2A6DDA24375E}"/>
      </w:docPartPr>
      <w:docPartBody>
        <w:p w:rsidR="00DD6AC6" w:rsidRDefault="00DD6AC6">
          <w:pPr>
            <w:pStyle w:val="5A4AA3FEB3F94C7D85B893D884416867"/>
          </w:pPr>
          <w:r w:rsidRPr="00804C3C">
            <w:rPr>
              <w:rStyle w:val="PlaceholderText"/>
            </w:rPr>
            <w:t>Click or tap here to enter text.</w:t>
          </w:r>
        </w:p>
      </w:docPartBody>
    </w:docPart>
    <w:docPart>
      <w:docPartPr>
        <w:name w:val="25323B8E473D47B4BF706BB326AF56E7"/>
        <w:category>
          <w:name w:val="General"/>
          <w:gallery w:val="placeholder"/>
        </w:category>
        <w:types>
          <w:type w:val="bbPlcHdr"/>
        </w:types>
        <w:behaviors>
          <w:behavior w:val="content"/>
        </w:behaviors>
        <w:guid w:val="{8601ED35-F09C-40EA-BFAD-C8A27684B6FB}"/>
      </w:docPartPr>
      <w:docPartBody>
        <w:p w:rsidR="00DD6AC6" w:rsidRDefault="00DD6AC6">
          <w:pPr>
            <w:pStyle w:val="25323B8E473D47B4BF706BB326AF56E7"/>
          </w:pPr>
          <w:r w:rsidRPr="00804C3C">
            <w:rPr>
              <w:rStyle w:val="PlaceholderText"/>
            </w:rPr>
            <w:t>Click or tap here to enter text.</w:t>
          </w:r>
        </w:p>
      </w:docPartBody>
    </w:docPart>
    <w:docPart>
      <w:docPartPr>
        <w:name w:val="BDEE8C97D5BA492ABFDDE1F35F758883"/>
        <w:category>
          <w:name w:val="General"/>
          <w:gallery w:val="placeholder"/>
        </w:category>
        <w:types>
          <w:type w:val="bbPlcHdr"/>
        </w:types>
        <w:behaviors>
          <w:behavior w:val="content"/>
        </w:behaviors>
        <w:guid w:val="{7DDC3875-6C1B-4C75-A0EB-B2B961189D98}"/>
      </w:docPartPr>
      <w:docPartBody>
        <w:p w:rsidR="00DD6AC6" w:rsidRDefault="00DD6AC6">
          <w:pPr>
            <w:pStyle w:val="BDEE8C97D5BA492ABFDDE1F35F758883"/>
          </w:pPr>
          <w:r w:rsidRPr="00804C3C">
            <w:rPr>
              <w:rStyle w:val="PlaceholderText"/>
            </w:rPr>
            <w:t>Click or tap here to enter text.</w:t>
          </w:r>
        </w:p>
      </w:docPartBody>
    </w:docPart>
    <w:docPart>
      <w:docPartPr>
        <w:name w:val="AE50121DCC4E4F0694E6C4F8888C0334"/>
        <w:category>
          <w:name w:val="General"/>
          <w:gallery w:val="placeholder"/>
        </w:category>
        <w:types>
          <w:type w:val="bbPlcHdr"/>
        </w:types>
        <w:behaviors>
          <w:behavior w:val="content"/>
        </w:behaviors>
        <w:guid w:val="{0FAF8C7E-9788-4B6F-86EE-ECC53036C66D}"/>
      </w:docPartPr>
      <w:docPartBody>
        <w:p w:rsidR="00DD6AC6" w:rsidRDefault="00DD6AC6">
          <w:pPr>
            <w:pStyle w:val="AE50121DCC4E4F0694E6C4F8888C0334"/>
          </w:pPr>
          <w:r w:rsidRPr="00804C3C">
            <w:rPr>
              <w:rStyle w:val="PlaceholderText"/>
            </w:rPr>
            <w:t>Click or tap here to enter text.</w:t>
          </w:r>
        </w:p>
      </w:docPartBody>
    </w:docPart>
    <w:docPart>
      <w:docPartPr>
        <w:name w:val="38F2B12B5AA44B8E8BEC2AD3FA02F09C"/>
        <w:category>
          <w:name w:val="General"/>
          <w:gallery w:val="placeholder"/>
        </w:category>
        <w:types>
          <w:type w:val="bbPlcHdr"/>
        </w:types>
        <w:behaviors>
          <w:behavior w:val="content"/>
        </w:behaviors>
        <w:guid w:val="{7328854B-3170-4B49-93DB-D826F156CCA4}"/>
      </w:docPartPr>
      <w:docPartBody>
        <w:p w:rsidR="00DD6AC6" w:rsidRDefault="00DD6AC6">
          <w:pPr>
            <w:pStyle w:val="38F2B12B5AA44B8E8BEC2AD3FA02F09C"/>
          </w:pPr>
          <w:r w:rsidRPr="00804C3C">
            <w:rPr>
              <w:rStyle w:val="PlaceholderText"/>
            </w:rPr>
            <w:t>Click or tap here to enter text.</w:t>
          </w:r>
        </w:p>
      </w:docPartBody>
    </w:docPart>
    <w:docPart>
      <w:docPartPr>
        <w:name w:val="677BC312CBAD4B659277485E73BC9209"/>
        <w:category>
          <w:name w:val="General"/>
          <w:gallery w:val="placeholder"/>
        </w:category>
        <w:types>
          <w:type w:val="bbPlcHdr"/>
        </w:types>
        <w:behaviors>
          <w:behavior w:val="content"/>
        </w:behaviors>
        <w:guid w:val="{3432A856-B9B7-4BE3-AE31-CA0C83A447BB}"/>
      </w:docPartPr>
      <w:docPartBody>
        <w:p w:rsidR="00DD6AC6" w:rsidRDefault="00DD6AC6">
          <w:pPr>
            <w:pStyle w:val="677BC312CBAD4B659277485E73BC9209"/>
          </w:pPr>
          <w:r w:rsidRPr="00804C3C">
            <w:rPr>
              <w:rStyle w:val="PlaceholderText"/>
            </w:rPr>
            <w:t>Click or tap here to enter text.</w:t>
          </w:r>
        </w:p>
      </w:docPartBody>
    </w:docPart>
    <w:docPart>
      <w:docPartPr>
        <w:name w:val="8FBE9AC1927D489EB80A4868755F4299"/>
        <w:category>
          <w:name w:val="General"/>
          <w:gallery w:val="placeholder"/>
        </w:category>
        <w:types>
          <w:type w:val="bbPlcHdr"/>
        </w:types>
        <w:behaviors>
          <w:behavior w:val="content"/>
        </w:behaviors>
        <w:guid w:val="{2B6C9C72-B12B-4E3F-85BC-8F8B9AD103FC}"/>
      </w:docPartPr>
      <w:docPartBody>
        <w:p w:rsidR="00DD6AC6" w:rsidRDefault="00DD6AC6">
          <w:pPr>
            <w:pStyle w:val="8FBE9AC1927D489EB80A4868755F4299"/>
          </w:pPr>
          <w:r w:rsidRPr="00804C3C">
            <w:rPr>
              <w:rStyle w:val="PlaceholderText"/>
            </w:rPr>
            <w:t>Click or tap here to enter text.</w:t>
          </w:r>
        </w:p>
      </w:docPartBody>
    </w:docPart>
    <w:docPart>
      <w:docPartPr>
        <w:name w:val="8947154622AD4F87B61A920440EA1914"/>
        <w:category>
          <w:name w:val="General"/>
          <w:gallery w:val="placeholder"/>
        </w:category>
        <w:types>
          <w:type w:val="bbPlcHdr"/>
        </w:types>
        <w:behaviors>
          <w:behavior w:val="content"/>
        </w:behaviors>
        <w:guid w:val="{F79EDEC5-DADB-492B-BC9A-5B503FFF5D24}"/>
      </w:docPartPr>
      <w:docPartBody>
        <w:p w:rsidR="00DD6AC6" w:rsidRDefault="00DD6AC6">
          <w:pPr>
            <w:pStyle w:val="8947154622AD4F87B61A920440EA1914"/>
          </w:pPr>
          <w:r w:rsidRPr="00804C3C">
            <w:rPr>
              <w:rStyle w:val="PlaceholderText"/>
            </w:rPr>
            <w:t>Click or tap here to enter text.</w:t>
          </w:r>
        </w:p>
      </w:docPartBody>
    </w:docPart>
    <w:docPart>
      <w:docPartPr>
        <w:name w:val="5942ABDFECA640AD9EC7B3B253965EEA"/>
        <w:category>
          <w:name w:val="General"/>
          <w:gallery w:val="placeholder"/>
        </w:category>
        <w:types>
          <w:type w:val="bbPlcHdr"/>
        </w:types>
        <w:behaviors>
          <w:behavior w:val="content"/>
        </w:behaviors>
        <w:guid w:val="{8F901843-9A44-4F78-93F4-AEC4EBB10B00}"/>
      </w:docPartPr>
      <w:docPartBody>
        <w:p w:rsidR="00DD6AC6" w:rsidRDefault="00DD6AC6">
          <w:pPr>
            <w:pStyle w:val="5942ABDFECA640AD9EC7B3B253965EEA"/>
          </w:pPr>
          <w:r w:rsidRPr="00804C3C">
            <w:rPr>
              <w:rStyle w:val="PlaceholderText"/>
            </w:rPr>
            <w:t>Click or tap here to enter text.</w:t>
          </w:r>
        </w:p>
      </w:docPartBody>
    </w:docPart>
    <w:docPart>
      <w:docPartPr>
        <w:name w:val="5122BE67E06B4C7189ADA80773FCF64D"/>
        <w:category>
          <w:name w:val="General"/>
          <w:gallery w:val="placeholder"/>
        </w:category>
        <w:types>
          <w:type w:val="bbPlcHdr"/>
        </w:types>
        <w:behaviors>
          <w:behavior w:val="content"/>
        </w:behaviors>
        <w:guid w:val="{C7D941FA-80EF-49CF-B8B8-D6A8746BCF84}"/>
      </w:docPartPr>
      <w:docPartBody>
        <w:p w:rsidR="00DD6AC6" w:rsidRDefault="00DD6AC6">
          <w:pPr>
            <w:pStyle w:val="5122BE67E06B4C7189ADA80773FCF64D"/>
          </w:pPr>
          <w:r w:rsidRPr="00804C3C">
            <w:rPr>
              <w:rStyle w:val="PlaceholderText"/>
            </w:rPr>
            <w:t>Click or tap here to enter text.</w:t>
          </w:r>
        </w:p>
      </w:docPartBody>
    </w:docPart>
    <w:docPart>
      <w:docPartPr>
        <w:name w:val="F90E9B17EA7A4DC592BA4DE3768AE9A3"/>
        <w:category>
          <w:name w:val="General"/>
          <w:gallery w:val="placeholder"/>
        </w:category>
        <w:types>
          <w:type w:val="bbPlcHdr"/>
        </w:types>
        <w:behaviors>
          <w:behavior w:val="content"/>
        </w:behaviors>
        <w:guid w:val="{E664D10E-2AA1-46DF-BFE5-D44C913AC184}"/>
      </w:docPartPr>
      <w:docPartBody>
        <w:p w:rsidR="00DD6AC6" w:rsidRDefault="00DD6AC6">
          <w:pPr>
            <w:pStyle w:val="F90E9B17EA7A4DC592BA4DE3768AE9A3"/>
          </w:pPr>
          <w:r w:rsidRPr="00804C3C">
            <w:rPr>
              <w:rStyle w:val="PlaceholderText"/>
            </w:rPr>
            <w:t>Click or tap here to enter text.</w:t>
          </w:r>
        </w:p>
      </w:docPartBody>
    </w:docPart>
    <w:docPart>
      <w:docPartPr>
        <w:name w:val="63FEB6E9EF3B49318535EC9D6B05BCD2"/>
        <w:category>
          <w:name w:val="General"/>
          <w:gallery w:val="placeholder"/>
        </w:category>
        <w:types>
          <w:type w:val="bbPlcHdr"/>
        </w:types>
        <w:behaviors>
          <w:behavior w:val="content"/>
        </w:behaviors>
        <w:guid w:val="{031E1906-BFCB-4D28-AE2C-EE870368391A}"/>
      </w:docPartPr>
      <w:docPartBody>
        <w:p w:rsidR="00DD6AC6" w:rsidRDefault="00DD6AC6">
          <w:pPr>
            <w:pStyle w:val="63FEB6E9EF3B49318535EC9D6B05BCD2"/>
          </w:pPr>
          <w:r w:rsidRPr="00804C3C">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Omnes">
    <w:panose1 w:val="02000506040000020004"/>
    <w:charset w:val="00"/>
    <w:family w:val="auto"/>
    <w:pitch w:val="variable"/>
    <w:sig w:usb0="A00000AF" w:usb1="4000004A" w:usb2="00000000" w:usb3="00000000" w:csb0="00000111" w:csb1="00000000"/>
  </w:font>
  <w:font w:name="Mundial">
    <w:panose1 w:val="00000000000000000000"/>
    <w:charset w:val="00"/>
    <w:family w:val="modern"/>
    <w:notTrueType/>
    <w:pitch w:val="variable"/>
    <w:sig w:usb0="A00000FF" w:usb1="5000005B" w:usb2="00000000" w:usb3="00000000" w:csb0="00000093"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AC6"/>
    <w:rsid w:val="0066371C"/>
    <w:rsid w:val="00DD6A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7C5CD52B65D44EB2AF1C41778D2C6447">
    <w:name w:val="7C5CD52B65D44EB2AF1C41778D2C6447"/>
  </w:style>
  <w:style w:type="paragraph" w:customStyle="1" w:styleId="5A4AA3FEB3F94C7D85B893D884416867">
    <w:name w:val="5A4AA3FEB3F94C7D85B893D884416867"/>
  </w:style>
  <w:style w:type="paragraph" w:customStyle="1" w:styleId="25323B8E473D47B4BF706BB326AF56E7">
    <w:name w:val="25323B8E473D47B4BF706BB326AF56E7"/>
  </w:style>
  <w:style w:type="paragraph" w:customStyle="1" w:styleId="BDEE8C97D5BA492ABFDDE1F35F758883">
    <w:name w:val="BDEE8C97D5BA492ABFDDE1F35F758883"/>
  </w:style>
  <w:style w:type="paragraph" w:customStyle="1" w:styleId="AE50121DCC4E4F0694E6C4F8888C0334">
    <w:name w:val="AE50121DCC4E4F0694E6C4F8888C0334"/>
  </w:style>
  <w:style w:type="paragraph" w:customStyle="1" w:styleId="38F2B12B5AA44B8E8BEC2AD3FA02F09C">
    <w:name w:val="38F2B12B5AA44B8E8BEC2AD3FA02F09C"/>
  </w:style>
  <w:style w:type="paragraph" w:customStyle="1" w:styleId="677BC312CBAD4B659277485E73BC9209">
    <w:name w:val="677BC312CBAD4B659277485E73BC9209"/>
  </w:style>
  <w:style w:type="paragraph" w:customStyle="1" w:styleId="8FBE9AC1927D489EB80A4868755F4299">
    <w:name w:val="8FBE9AC1927D489EB80A4868755F4299"/>
  </w:style>
  <w:style w:type="paragraph" w:customStyle="1" w:styleId="8947154622AD4F87B61A920440EA1914">
    <w:name w:val="8947154622AD4F87B61A920440EA1914"/>
  </w:style>
  <w:style w:type="paragraph" w:customStyle="1" w:styleId="5942ABDFECA640AD9EC7B3B253965EEA">
    <w:name w:val="5942ABDFECA640AD9EC7B3B253965EEA"/>
  </w:style>
  <w:style w:type="paragraph" w:customStyle="1" w:styleId="5122BE67E06B4C7189ADA80773FCF64D">
    <w:name w:val="5122BE67E06B4C7189ADA80773FCF64D"/>
  </w:style>
  <w:style w:type="paragraph" w:customStyle="1" w:styleId="F90E9B17EA7A4DC592BA4DE3768AE9A3">
    <w:name w:val="F90E9B17EA7A4DC592BA4DE3768AE9A3"/>
  </w:style>
  <w:style w:type="paragraph" w:customStyle="1" w:styleId="63FEB6E9EF3B49318535EC9D6B05BCD2">
    <w:name w:val="63FEB6E9EF3B49318535EC9D6B05BC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Richmind WA">
      <a:dk1>
        <a:srgbClr val="045571"/>
      </a:dk1>
      <a:lt1>
        <a:srgbClr val="4D4D4F"/>
      </a:lt1>
      <a:dk2>
        <a:srgbClr val="007CA4"/>
      </a:dk2>
      <a:lt2>
        <a:srgbClr val="DC5E33"/>
      </a:lt2>
      <a:accent1>
        <a:srgbClr val="D66588"/>
      </a:accent1>
      <a:accent2>
        <a:srgbClr val="85A36C"/>
      </a:accent2>
      <a:accent3>
        <a:srgbClr val="E1D7C6"/>
      </a:accent3>
      <a:accent4>
        <a:srgbClr val="F3EFE8"/>
      </a:accent4>
      <a:accent5>
        <a:srgbClr val="76C5D7"/>
      </a:accent5>
      <a:accent6>
        <a:srgbClr val="F3BC3B"/>
      </a:accent6>
      <a:hlink>
        <a:srgbClr val="007CA4"/>
      </a:hlink>
      <a:folHlink>
        <a:srgbClr val="007CA4"/>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7b2a4a6-8f81-447f-a16b-8b2625358cc5" xsi:nil="true"/>
    <lcf76f155ced4ddcb4097134ff3c332f xmlns="5c8b7348-487e-4475-926e-b5868ba0bd6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EA13FD3D44F44C9300B8238A8B5C2E" ma:contentTypeVersion="17" ma:contentTypeDescription="Create a new document." ma:contentTypeScope="" ma:versionID="bc77f8df07cf5e7916a57e9a4de302a9">
  <xsd:schema xmlns:xsd="http://www.w3.org/2001/XMLSchema" xmlns:xs="http://www.w3.org/2001/XMLSchema" xmlns:p="http://schemas.microsoft.com/office/2006/metadata/properties" xmlns:ns2="d7b2a4a6-8f81-447f-a16b-8b2625358cc5" xmlns:ns3="5c8b7348-487e-4475-926e-b5868ba0bd66" targetNamespace="http://schemas.microsoft.com/office/2006/metadata/properties" ma:root="true" ma:fieldsID="ad0565754c9dbfd970cd22c4b83b0c5a" ns2:_="" ns3:_="">
    <xsd:import namespace="d7b2a4a6-8f81-447f-a16b-8b2625358cc5"/>
    <xsd:import namespace="5c8b7348-487e-4475-926e-b5868ba0bd66"/>
    <xsd:element name="properties">
      <xsd:complexType>
        <xsd:sequence>
          <xsd:element name="documentManagement">
            <xsd:complexType>
              <xsd:all>
                <xsd:element ref="ns2:TaxCatchAll"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Location" minOccurs="0"/>
                <xsd:element ref="ns3:MediaServiceGenerationTime" minOccurs="0"/>
                <xsd:element ref="ns3:MediaServiceEventHashCode" minOccurs="0"/>
                <xsd:element ref="ns3:lcf76f155ced4ddcb4097134ff3c332f" minOccurs="0"/>
                <xsd:element ref="ns3:MediaServiceOCR" minOccurs="0"/>
                <xsd:element ref="ns3:MediaLengthInSecond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b2a4a6-8f81-447f-a16b-8b2625358cc5"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73c50bca-f850-43b0-abee-5d2b07d31b14}" ma:internalName="TaxCatchAll" ma:showField="CatchAllData" ma:web="d7b2a4a6-8f81-447f-a16b-8b2625358c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8b7348-487e-4475-926e-b5868ba0bd66"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cf0dd03-5587-4597-82d2-35bc4c80d19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FABC2C-42DE-4242-A427-47323F6FB85C}">
  <ds:schemaRefs>
    <ds:schemaRef ds:uri="http://schemas.microsoft.com/office/2006/metadata/properties"/>
    <ds:schemaRef ds:uri="http://schemas.microsoft.com/office/infopath/2007/PartnerControls"/>
    <ds:schemaRef ds:uri="d7b2a4a6-8f81-447f-a16b-8b2625358cc5"/>
    <ds:schemaRef ds:uri="5c8b7348-487e-4475-926e-b5868ba0bd66"/>
  </ds:schemaRefs>
</ds:datastoreItem>
</file>

<file path=customXml/itemProps2.xml><?xml version="1.0" encoding="utf-8"?>
<ds:datastoreItem xmlns:ds="http://schemas.openxmlformats.org/officeDocument/2006/customXml" ds:itemID="{204BD1C6-9A03-4CBF-A5D5-2C6E5530DA91}">
  <ds:schemaRefs>
    <ds:schemaRef ds:uri="http://schemas.microsoft.com/sharepoint/v3/contenttype/forms"/>
  </ds:schemaRefs>
</ds:datastoreItem>
</file>

<file path=customXml/itemProps3.xml><?xml version="1.0" encoding="utf-8"?>
<ds:datastoreItem xmlns:ds="http://schemas.openxmlformats.org/officeDocument/2006/customXml" ds:itemID="{FFFF1FD4-2771-440A-9375-91479D6B0D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b2a4a6-8f81-447f-a16b-8b2625358cc5"/>
    <ds:schemaRef ds:uri="5c8b7348-487e-4475-926e-b5868ba0b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596C29-D4EE-45FA-84CC-455F1A4F2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PRO-7 Privacy Request Form</Template>
  <TotalTime>1</TotalTime>
  <Pages>4</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Anselmo</dc:creator>
  <cp:keywords/>
  <dc:description/>
  <cp:lastModifiedBy>Sarah Anselmo</cp:lastModifiedBy>
  <cp:revision>1</cp:revision>
  <cp:lastPrinted>2025-02-18T06:33:00Z</cp:lastPrinted>
  <dcterms:created xsi:type="dcterms:W3CDTF">2025-08-25T10:06:00Z</dcterms:created>
  <dcterms:modified xsi:type="dcterms:W3CDTF">2025-08-25T10:07:00Z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0x01010014EA13FD3D44F44C9300B8238A8B5C2E</vt:lpwstr>
  </property>
  <property fmtid="{D5CDD505-2E9C-101B-9397-08002B2CF9AE}" pid="3" name="MediaServiceImageTags">
    <vt:lpwstr/>
  </property>
</Properties>
</file>